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476D16" w14:textId="5D29B44B" w:rsidR="00172EA2" w:rsidRPr="002D56C5" w:rsidRDefault="00172EA2" w:rsidP="002D56C5">
      <w:pPr>
        <w:pStyle w:val="Vchoz"/>
        <w:tabs>
          <w:tab w:val="left" w:pos="6363"/>
        </w:tabs>
        <w:jc w:val="center"/>
        <w:rPr>
          <w:rFonts w:cs="Arial"/>
          <w:b/>
          <w:sz w:val="28"/>
          <w:szCs w:val="28"/>
        </w:rPr>
      </w:pPr>
      <w:r w:rsidRPr="002D56C5">
        <w:rPr>
          <w:rFonts w:cs="Arial"/>
          <w:b/>
          <w:sz w:val="28"/>
          <w:szCs w:val="28"/>
        </w:rPr>
        <w:t>Část 2.2</w:t>
      </w:r>
      <w:r w:rsidR="002D56C5">
        <w:rPr>
          <w:rFonts w:cs="Arial"/>
          <w:b/>
          <w:sz w:val="28"/>
          <w:szCs w:val="28"/>
        </w:rPr>
        <w:t xml:space="preserve"> </w:t>
      </w:r>
      <w:r w:rsidR="002D56C5" w:rsidRPr="002D56C5">
        <w:rPr>
          <w:rFonts w:cs="Arial"/>
          <w:b/>
          <w:sz w:val="28"/>
          <w:szCs w:val="28"/>
        </w:rPr>
        <w:t xml:space="preserve">/ </w:t>
      </w:r>
      <w:r w:rsidRPr="002D56C5">
        <w:rPr>
          <w:rFonts w:cs="Arial"/>
          <w:b/>
          <w:color w:val="FF0000"/>
          <w:sz w:val="28"/>
          <w:szCs w:val="28"/>
          <w:lang w:val="en-GB"/>
        </w:rPr>
        <w:t>Part 2.2</w:t>
      </w:r>
    </w:p>
    <w:p w14:paraId="1D30B7DE" w14:textId="77777777" w:rsidR="00172EA2" w:rsidRPr="002D56C5" w:rsidRDefault="00172EA2" w:rsidP="00172EA2">
      <w:pPr>
        <w:pStyle w:val="Vchoz"/>
        <w:tabs>
          <w:tab w:val="left" w:pos="6363"/>
        </w:tabs>
        <w:jc w:val="center"/>
      </w:pPr>
    </w:p>
    <w:p w14:paraId="710A6F13" w14:textId="77777777" w:rsidR="00172EA2" w:rsidRPr="002D56C5" w:rsidRDefault="00172EA2" w:rsidP="002D56C5">
      <w:pPr>
        <w:pStyle w:val="Vchoz"/>
        <w:jc w:val="center"/>
        <w:rPr>
          <w:b/>
          <w:sz w:val="28"/>
          <w:szCs w:val="28"/>
        </w:rPr>
      </w:pPr>
      <w:r w:rsidRPr="002D56C5">
        <w:rPr>
          <w:b/>
          <w:sz w:val="28"/>
          <w:szCs w:val="28"/>
        </w:rPr>
        <w:t>ÚDAJE O UCHAZEČI</w:t>
      </w:r>
      <w:r w:rsidR="002D56C5" w:rsidRPr="002D56C5">
        <w:rPr>
          <w:b/>
          <w:sz w:val="28"/>
          <w:szCs w:val="28"/>
        </w:rPr>
        <w:t xml:space="preserve"> / </w:t>
      </w:r>
      <w:r w:rsidRPr="002D56C5">
        <w:rPr>
          <w:b/>
          <w:color w:val="FF0000"/>
          <w:sz w:val="28"/>
          <w:szCs w:val="28"/>
          <w:lang w:val="en-GB"/>
        </w:rPr>
        <w:t>CANDIDATE INFORMATION</w:t>
      </w:r>
    </w:p>
    <w:p w14:paraId="38542B48" w14:textId="77777777" w:rsidR="00172EA2" w:rsidRPr="002D56C5" w:rsidRDefault="00172EA2" w:rsidP="00172EA2">
      <w:pPr>
        <w:pStyle w:val="Vchoz"/>
        <w:jc w:val="center"/>
        <w:rPr>
          <w:b/>
          <w:sz w:val="28"/>
          <w:szCs w:val="28"/>
        </w:rPr>
      </w:pPr>
    </w:p>
    <w:p w14:paraId="100D3AE8" w14:textId="77777777" w:rsidR="00172EA2" w:rsidRPr="002D56C5" w:rsidRDefault="00172EA2" w:rsidP="00172EA2">
      <w:pPr>
        <w:pStyle w:val="Vchoz"/>
        <w:jc w:val="center"/>
        <w:rPr>
          <w:lang w:val="en-GB"/>
        </w:rPr>
      </w:pPr>
      <w:r w:rsidRPr="002D56C5">
        <w:rPr>
          <w:rFonts w:cs="Arial"/>
          <w:b/>
          <w:sz w:val="24"/>
          <w:szCs w:val="24"/>
        </w:rPr>
        <w:t>(vyplní fakulta /</w:t>
      </w:r>
      <w:r w:rsidR="002D56C5">
        <w:rPr>
          <w:rFonts w:cs="Arial"/>
          <w:b/>
          <w:sz w:val="24"/>
          <w:szCs w:val="24"/>
        </w:rPr>
        <w:t xml:space="preserve"> </w:t>
      </w:r>
      <w:r w:rsidRPr="002D56C5">
        <w:rPr>
          <w:rFonts w:cs="Arial"/>
          <w:b/>
          <w:color w:val="FF0000"/>
          <w:sz w:val="24"/>
          <w:szCs w:val="24"/>
          <w:lang w:val="en-GB"/>
        </w:rPr>
        <w:t>to be completed by the faculty</w:t>
      </w:r>
      <w:r w:rsidRPr="002D56C5">
        <w:rPr>
          <w:rFonts w:cs="Arial"/>
          <w:b/>
          <w:sz w:val="24"/>
          <w:szCs w:val="24"/>
          <w:lang w:val="en-GB"/>
        </w:rPr>
        <w:t>)</w:t>
      </w:r>
    </w:p>
    <w:p w14:paraId="66999046" w14:textId="77777777" w:rsidR="00172EA2" w:rsidRPr="002D56C5" w:rsidRDefault="00172EA2" w:rsidP="002D56C5">
      <w:pPr>
        <w:pStyle w:val="Vchoz"/>
        <w:jc w:val="center"/>
      </w:pPr>
      <w:r w:rsidRPr="002D56C5">
        <w:rPr>
          <w:rFonts w:cs="Arial"/>
          <w:b/>
          <w:sz w:val="24"/>
          <w:szCs w:val="24"/>
        </w:rPr>
        <w:t xml:space="preserve"> </w:t>
      </w:r>
    </w:p>
    <w:p w14:paraId="2C40BDE6" w14:textId="77777777" w:rsidR="00172EA2" w:rsidRPr="002D56C5" w:rsidRDefault="00172EA2" w:rsidP="00172EA2">
      <w:pPr>
        <w:pStyle w:val="Vchoz"/>
      </w:pPr>
    </w:p>
    <w:tbl>
      <w:tblPr>
        <w:tblW w:w="0" w:type="auto"/>
        <w:tblInd w:w="-190" w:type="dxa"/>
        <w:tblBorders>
          <w:top w:val="single" w:sz="8" w:space="0" w:color="000000"/>
          <w:left w:val="single" w:sz="8" w:space="0" w:color="000000"/>
          <w:bottom w:val="single" w:sz="8" w:space="0" w:color="000000"/>
          <w:right w:val="single" w:sz="8" w:space="0" w:color="000000"/>
        </w:tblBorders>
        <w:tblCellMar>
          <w:left w:w="10" w:type="dxa"/>
          <w:right w:w="10" w:type="dxa"/>
        </w:tblCellMar>
        <w:tblLook w:val="0000" w:firstRow="0" w:lastRow="0" w:firstColumn="0" w:lastColumn="0" w:noHBand="0" w:noVBand="0"/>
      </w:tblPr>
      <w:tblGrid>
        <w:gridCol w:w="8470"/>
      </w:tblGrid>
      <w:tr w:rsidR="00172EA2" w:rsidRPr="002D56C5" w14:paraId="3404052F"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4AC1ECAE" w14:textId="77777777" w:rsidR="002D56C5" w:rsidRDefault="00172EA2" w:rsidP="002D56C5">
            <w:pPr>
              <w:pStyle w:val="Vchoz"/>
              <w:snapToGrid w:val="0"/>
              <w:jc w:val="center"/>
              <w:rPr>
                <w:rFonts w:ascii="Arial" w:hAnsi="Arial"/>
                <w:b/>
                <w:sz w:val="24"/>
                <w:szCs w:val="24"/>
              </w:rPr>
            </w:pPr>
            <w:r w:rsidRPr="002D56C5">
              <w:rPr>
                <w:rFonts w:ascii="Arial" w:hAnsi="Arial"/>
                <w:b/>
                <w:sz w:val="24"/>
                <w:szCs w:val="24"/>
              </w:rPr>
              <w:t>VSTUPNÍ A IDENTIFIKAČNÍ ÚDAJE UCHAZEČE</w:t>
            </w:r>
          </w:p>
          <w:p w14:paraId="0CA1BE09" w14:textId="77777777" w:rsidR="00172EA2" w:rsidRPr="002D56C5" w:rsidRDefault="00172EA2" w:rsidP="002D56C5">
            <w:pPr>
              <w:pStyle w:val="Vchoz"/>
              <w:snapToGrid w:val="0"/>
              <w:jc w:val="center"/>
              <w:rPr>
                <w:rFonts w:ascii="Arial" w:hAnsi="Arial"/>
                <w:b/>
                <w:sz w:val="24"/>
                <w:szCs w:val="24"/>
              </w:rPr>
            </w:pPr>
            <w:r w:rsidRPr="002D56C5">
              <w:rPr>
                <w:rFonts w:ascii="Arial" w:hAnsi="Arial"/>
                <w:b/>
                <w:color w:val="FF0000"/>
                <w:sz w:val="24"/>
                <w:szCs w:val="24"/>
                <w:lang w:val="en-GB"/>
              </w:rPr>
              <w:t>INITIAL AND IDENTIFICATON DATA OF THE CANDIDATE</w:t>
            </w:r>
          </w:p>
        </w:tc>
      </w:tr>
      <w:tr w:rsidR="00172EA2" w:rsidRPr="002D56C5" w14:paraId="6E9669A0"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1947B278" w14:textId="40E100F2" w:rsidR="00172EA2" w:rsidRPr="0090615B" w:rsidRDefault="00172EA2" w:rsidP="00172EA2">
            <w:pPr>
              <w:pStyle w:val="Vchoz"/>
              <w:snapToGrid w:val="0"/>
              <w:rPr>
                <w:sz w:val="22"/>
                <w:szCs w:val="22"/>
              </w:rPr>
            </w:pPr>
            <w:r w:rsidRPr="0090615B">
              <w:rPr>
                <w:b/>
                <w:sz w:val="22"/>
                <w:szCs w:val="22"/>
              </w:rPr>
              <w:t xml:space="preserve">Jméno, příjmení, tituly uchazeče </w:t>
            </w:r>
            <w:r w:rsidRPr="0090615B">
              <w:rPr>
                <w:b/>
                <w:color w:val="FF0000"/>
                <w:sz w:val="22"/>
                <w:szCs w:val="22"/>
              </w:rPr>
              <w:t xml:space="preserve">/ </w:t>
            </w:r>
            <w:r w:rsidRPr="0090615B">
              <w:rPr>
                <w:b/>
                <w:color w:val="FF0000"/>
                <w:sz w:val="22"/>
                <w:szCs w:val="22"/>
                <w:lang w:val="en-GB"/>
              </w:rPr>
              <w:t xml:space="preserve">Candidate’s </w:t>
            </w:r>
            <w:r w:rsidR="002245FD" w:rsidRPr="0090615B">
              <w:rPr>
                <w:b/>
                <w:color w:val="FF0000"/>
                <w:sz w:val="22"/>
                <w:szCs w:val="22"/>
                <w:lang w:val="en-GB"/>
              </w:rPr>
              <w:t xml:space="preserve">first </w:t>
            </w:r>
            <w:r w:rsidRPr="0090615B">
              <w:rPr>
                <w:b/>
                <w:color w:val="FF0000"/>
                <w:sz w:val="22"/>
                <w:szCs w:val="22"/>
                <w:lang w:val="en-GB"/>
              </w:rPr>
              <w:t>name, surname, academic titles</w:t>
            </w:r>
          </w:p>
        </w:tc>
      </w:tr>
      <w:tr w:rsidR="00172EA2" w:rsidRPr="002D56C5" w14:paraId="0F6D25A3"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1B5F1CA2" w14:textId="77777777" w:rsidR="00172EA2" w:rsidRPr="002D56C5" w:rsidRDefault="00172EA2" w:rsidP="00172EA2">
            <w:pPr>
              <w:pStyle w:val="Vchoz"/>
              <w:snapToGrid w:val="0"/>
            </w:pPr>
          </w:p>
          <w:p w14:paraId="2ADA2FEB" w14:textId="77777777" w:rsidR="00172EA2" w:rsidRPr="002D56C5" w:rsidRDefault="00172EA2" w:rsidP="00172EA2">
            <w:pPr>
              <w:pStyle w:val="Vchoz"/>
            </w:pPr>
          </w:p>
        </w:tc>
      </w:tr>
      <w:tr w:rsidR="00172EA2" w:rsidRPr="002D56C5" w14:paraId="47C5B532"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69499AD4" w14:textId="23F68FFE" w:rsidR="00172EA2" w:rsidRPr="002D56C5" w:rsidRDefault="00172EA2" w:rsidP="00172EA2">
            <w:pPr>
              <w:pStyle w:val="Vchoz"/>
              <w:snapToGrid w:val="0"/>
              <w:rPr>
                <w:b/>
                <w:sz w:val="22"/>
                <w:szCs w:val="22"/>
              </w:rPr>
            </w:pPr>
            <w:r w:rsidRPr="002D56C5">
              <w:rPr>
                <w:b/>
                <w:sz w:val="22"/>
                <w:szCs w:val="22"/>
              </w:rPr>
              <w:t xml:space="preserve">Datum a místo narození uchazeče. Dřívější příjmení uchazeče / </w:t>
            </w:r>
            <w:r w:rsidRPr="002D56C5">
              <w:rPr>
                <w:b/>
                <w:color w:val="FF0000"/>
                <w:sz w:val="22"/>
                <w:szCs w:val="22"/>
                <w:lang w:val="en-GB"/>
              </w:rPr>
              <w:t>Date and place of birth of the candidate. Candidate’s previous surname(s)</w:t>
            </w:r>
          </w:p>
        </w:tc>
      </w:tr>
      <w:tr w:rsidR="00172EA2" w:rsidRPr="002D56C5" w14:paraId="7E491A37"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06C51483" w14:textId="77777777" w:rsidR="00172EA2" w:rsidRPr="002D56C5" w:rsidRDefault="00172EA2" w:rsidP="00172EA2">
            <w:pPr>
              <w:pStyle w:val="Vchoz"/>
              <w:snapToGrid w:val="0"/>
            </w:pPr>
          </w:p>
          <w:p w14:paraId="51B094CB" w14:textId="77777777" w:rsidR="00172EA2" w:rsidRPr="002D56C5" w:rsidRDefault="00172EA2" w:rsidP="00172EA2">
            <w:pPr>
              <w:pStyle w:val="Vchoz"/>
            </w:pPr>
          </w:p>
        </w:tc>
      </w:tr>
      <w:tr w:rsidR="00172EA2" w:rsidRPr="002D56C5" w14:paraId="1F3AA560" w14:textId="77777777" w:rsidTr="002D56C5">
        <w:trPr>
          <w:trHeight w:val="553"/>
        </w:trPr>
        <w:tc>
          <w:tcPr>
            <w:tcW w:w="8681" w:type="dxa"/>
            <w:tcBorders>
              <w:top w:val="single" w:sz="8" w:space="0" w:color="000000"/>
              <w:bottom w:val="single" w:sz="8" w:space="0" w:color="000000"/>
            </w:tcBorders>
            <w:tcMar>
              <w:top w:w="0" w:type="dxa"/>
              <w:left w:w="108" w:type="dxa"/>
              <w:bottom w:w="0" w:type="dxa"/>
              <w:right w:w="108" w:type="dxa"/>
            </w:tcMar>
          </w:tcPr>
          <w:p w14:paraId="557FB474" w14:textId="7A92EA62" w:rsidR="00172EA2" w:rsidRPr="002D56C5" w:rsidRDefault="00172EA2" w:rsidP="002D56C5">
            <w:pPr>
              <w:pStyle w:val="Vchoz"/>
              <w:snapToGrid w:val="0"/>
            </w:pPr>
            <w:r w:rsidRPr="002D56C5">
              <w:rPr>
                <w:b/>
                <w:sz w:val="22"/>
                <w:szCs w:val="22"/>
              </w:rPr>
              <w:t>J</w:t>
            </w:r>
            <w:r w:rsidR="002D56C5">
              <w:rPr>
                <w:b/>
                <w:sz w:val="22"/>
                <w:szCs w:val="22"/>
              </w:rPr>
              <w:t xml:space="preserve">menování docentem/kou pro obor </w:t>
            </w:r>
            <w:r w:rsidRPr="002D56C5">
              <w:rPr>
                <w:b/>
                <w:sz w:val="22"/>
                <w:szCs w:val="22"/>
              </w:rPr>
              <w:t xml:space="preserve">/ </w:t>
            </w:r>
            <w:r w:rsidR="007752C3" w:rsidRPr="0090615B">
              <w:rPr>
                <w:b/>
                <w:color w:val="FF0000"/>
                <w:sz w:val="22"/>
                <w:szCs w:val="22"/>
                <w:lang w:val="en-GB"/>
              </w:rPr>
              <w:t>To be appointed</w:t>
            </w:r>
            <w:r w:rsidR="002245FD" w:rsidRPr="0090615B">
              <w:rPr>
                <w:b/>
                <w:color w:val="FF0000"/>
                <w:sz w:val="22"/>
                <w:szCs w:val="22"/>
                <w:lang w:val="en-GB"/>
              </w:rPr>
              <w:t xml:space="preserve"> </w:t>
            </w:r>
            <w:r w:rsidR="002245FD" w:rsidRPr="007752C3">
              <w:rPr>
                <w:b/>
                <w:color w:val="FF0000"/>
                <w:sz w:val="22"/>
                <w:szCs w:val="22"/>
                <w:lang w:val="en-GB"/>
              </w:rPr>
              <w:t>a</w:t>
            </w:r>
            <w:r w:rsidR="002D56C5" w:rsidRPr="007752C3">
              <w:rPr>
                <w:b/>
                <w:color w:val="FF0000"/>
                <w:sz w:val="22"/>
                <w:szCs w:val="22"/>
                <w:lang w:val="en-GB"/>
              </w:rPr>
              <w:t>ssociate</w:t>
            </w:r>
            <w:r w:rsidR="00675D9D">
              <w:rPr>
                <w:b/>
                <w:color w:val="FF0000"/>
                <w:sz w:val="22"/>
                <w:szCs w:val="22"/>
                <w:lang w:val="en-GB"/>
              </w:rPr>
              <w:t xml:space="preserve"> professor</w:t>
            </w:r>
            <w:bookmarkStart w:id="0" w:name="_GoBack"/>
            <w:bookmarkEnd w:id="0"/>
            <w:r w:rsidR="007752C3" w:rsidRPr="007752C3">
              <w:rPr>
                <w:b/>
                <w:color w:val="FF0000"/>
                <w:sz w:val="22"/>
                <w:szCs w:val="22"/>
                <w:lang w:val="en-GB"/>
              </w:rPr>
              <w:t xml:space="preserve"> </w:t>
            </w:r>
            <w:r w:rsidRPr="007752C3">
              <w:rPr>
                <w:b/>
                <w:color w:val="FF0000"/>
                <w:sz w:val="22"/>
                <w:szCs w:val="22"/>
                <w:lang w:val="en-GB"/>
              </w:rPr>
              <w:t>in the branch</w:t>
            </w:r>
          </w:p>
        </w:tc>
      </w:tr>
      <w:tr w:rsidR="00172EA2" w:rsidRPr="002D56C5" w14:paraId="4CA6021A"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27E7288C" w14:textId="77777777" w:rsidR="00172EA2" w:rsidRPr="002D56C5" w:rsidRDefault="00172EA2" w:rsidP="00172EA2">
            <w:pPr>
              <w:pStyle w:val="Vchoz"/>
              <w:snapToGrid w:val="0"/>
            </w:pPr>
          </w:p>
          <w:p w14:paraId="6A0B4013" w14:textId="77777777" w:rsidR="00172EA2" w:rsidRPr="002D56C5" w:rsidRDefault="00172EA2" w:rsidP="00172EA2">
            <w:pPr>
              <w:pStyle w:val="Vchoz"/>
            </w:pPr>
          </w:p>
        </w:tc>
      </w:tr>
    </w:tbl>
    <w:p w14:paraId="17AB7A30" w14:textId="77777777" w:rsidR="00172EA2" w:rsidRPr="002D56C5" w:rsidRDefault="00172EA2" w:rsidP="00172EA2">
      <w:pPr>
        <w:pStyle w:val="Vchoz"/>
      </w:pPr>
    </w:p>
    <w:p w14:paraId="287B35A4" w14:textId="77777777" w:rsidR="00172EA2" w:rsidRPr="002D56C5" w:rsidRDefault="00172EA2" w:rsidP="00172EA2">
      <w:pPr>
        <w:pStyle w:val="Vchoz"/>
      </w:pPr>
    </w:p>
    <w:tbl>
      <w:tblPr>
        <w:tblW w:w="0" w:type="auto"/>
        <w:tblInd w:w="-2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568"/>
      </w:tblGrid>
      <w:tr w:rsidR="00172EA2" w:rsidRPr="002D56C5" w14:paraId="6648CAB9" w14:textId="77777777" w:rsidTr="00172EA2">
        <w:tc>
          <w:tcPr>
            <w:tcW w:w="8876" w:type="dxa"/>
            <w:tcMar>
              <w:top w:w="0" w:type="dxa"/>
              <w:left w:w="108" w:type="dxa"/>
              <w:bottom w:w="0" w:type="dxa"/>
              <w:right w:w="108" w:type="dxa"/>
            </w:tcMar>
          </w:tcPr>
          <w:p w14:paraId="19C5A2E1" w14:textId="77777777" w:rsidR="00172EA2" w:rsidRPr="002D56C5" w:rsidRDefault="00172EA2" w:rsidP="00172EA2">
            <w:pPr>
              <w:pStyle w:val="Vchoz"/>
              <w:snapToGrid w:val="0"/>
              <w:jc w:val="center"/>
              <w:rPr>
                <w:b/>
                <w:sz w:val="22"/>
                <w:szCs w:val="22"/>
                <w:vertAlign w:val="superscript"/>
              </w:rPr>
            </w:pPr>
            <w:r w:rsidRPr="002D56C5">
              <w:rPr>
                <w:rFonts w:ascii="Arial" w:hAnsi="Arial"/>
                <w:b/>
                <w:sz w:val="24"/>
                <w:szCs w:val="24"/>
              </w:rPr>
              <w:t xml:space="preserve">HABILITAČNÍ KOMISE, HABILITAČNÍ PRÁCE A JEJÍ OPONENTI </w:t>
            </w:r>
          </w:p>
          <w:p w14:paraId="4E066475" w14:textId="5159DB24" w:rsidR="00172EA2" w:rsidRPr="002D56C5" w:rsidRDefault="00172EA2" w:rsidP="00172EA2">
            <w:pPr>
              <w:pStyle w:val="Vchoz"/>
              <w:snapToGrid w:val="0"/>
              <w:jc w:val="center"/>
            </w:pPr>
            <w:r w:rsidRPr="002D56C5">
              <w:rPr>
                <w:rFonts w:ascii="Arial" w:hAnsi="Arial"/>
                <w:b/>
                <w:color w:val="FF0000"/>
                <w:sz w:val="24"/>
                <w:szCs w:val="24"/>
                <w:lang w:val="en-GB"/>
              </w:rPr>
              <w:t>ASSOCIATE PROFESSORSHIP COMMI</w:t>
            </w:r>
            <w:r w:rsidR="002245FD">
              <w:rPr>
                <w:rFonts w:ascii="Arial" w:hAnsi="Arial"/>
                <w:b/>
                <w:color w:val="FF0000"/>
                <w:sz w:val="24"/>
                <w:szCs w:val="24"/>
                <w:lang w:val="en-GB"/>
              </w:rPr>
              <w:t>TTEE</w:t>
            </w:r>
            <w:r w:rsidRPr="002D56C5">
              <w:rPr>
                <w:rFonts w:ascii="Arial" w:hAnsi="Arial"/>
                <w:b/>
                <w:color w:val="FF0000"/>
                <w:sz w:val="24"/>
                <w:szCs w:val="24"/>
                <w:lang w:val="en-GB"/>
              </w:rPr>
              <w:t>, DISSERTATION AND REVIEWERS</w:t>
            </w:r>
            <w:r w:rsidR="002D56C5" w:rsidRPr="002D56C5">
              <w:rPr>
                <w:rStyle w:val="Znakapoznpodarou"/>
                <w:b/>
                <w:sz w:val="22"/>
                <w:szCs w:val="22"/>
              </w:rPr>
              <w:footnoteReference w:id="1"/>
            </w:r>
            <w:r w:rsidR="002D56C5" w:rsidRPr="002D56C5">
              <w:rPr>
                <w:b/>
                <w:sz w:val="22"/>
                <w:szCs w:val="22"/>
                <w:vertAlign w:val="superscript"/>
              </w:rPr>
              <w:t>,</w:t>
            </w:r>
            <w:r w:rsidR="002D56C5" w:rsidRPr="002D56C5">
              <w:rPr>
                <w:rStyle w:val="Znakapoznpodarou"/>
                <w:b/>
                <w:sz w:val="22"/>
                <w:szCs w:val="22"/>
              </w:rPr>
              <w:footnoteReference w:id="2"/>
            </w:r>
          </w:p>
        </w:tc>
      </w:tr>
      <w:tr w:rsidR="00172EA2" w:rsidRPr="002D56C5" w14:paraId="4203323A" w14:textId="77777777" w:rsidTr="00172EA2">
        <w:tc>
          <w:tcPr>
            <w:tcW w:w="8876" w:type="dxa"/>
            <w:tcMar>
              <w:top w:w="0" w:type="dxa"/>
              <w:left w:w="108" w:type="dxa"/>
              <w:bottom w:w="0" w:type="dxa"/>
              <w:right w:w="108" w:type="dxa"/>
            </w:tcMar>
          </w:tcPr>
          <w:p w14:paraId="1195FC78" w14:textId="1E8982DE" w:rsidR="00172EA2" w:rsidRPr="002D56C5" w:rsidRDefault="00172EA2" w:rsidP="00172EA2">
            <w:pPr>
              <w:pStyle w:val="Vchoz"/>
              <w:snapToGrid w:val="0"/>
            </w:pPr>
            <w:r w:rsidRPr="002D56C5">
              <w:rPr>
                <w:b/>
                <w:sz w:val="22"/>
                <w:szCs w:val="22"/>
              </w:rPr>
              <w:t xml:space="preserve">Předseda komise / </w:t>
            </w:r>
            <w:r w:rsidRPr="002D56C5">
              <w:rPr>
                <w:b/>
                <w:color w:val="FF0000"/>
                <w:lang w:val="en-GB"/>
              </w:rPr>
              <w:t>Chair of the Commi</w:t>
            </w:r>
            <w:r w:rsidR="002245FD">
              <w:rPr>
                <w:b/>
                <w:color w:val="FF0000"/>
                <w:lang w:val="en-GB"/>
              </w:rPr>
              <w:t>ttee</w:t>
            </w:r>
          </w:p>
        </w:tc>
      </w:tr>
      <w:tr w:rsidR="00172EA2" w:rsidRPr="002D56C5" w14:paraId="290C7B07" w14:textId="77777777" w:rsidTr="00172EA2">
        <w:tc>
          <w:tcPr>
            <w:tcW w:w="8876" w:type="dxa"/>
            <w:tcMar>
              <w:top w:w="0" w:type="dxa"/>
              <w:left w:w="108" w:type="dxa"/>
              <w:bottom w:w="0" w:type="dxa"/>
              <w:right w:w="108" w:type="dxa"/>
            </w:tcMar>
          </w:tcPr>
          <w:p w14:paraId="0FAAC27A" w14:textId="77777777" w:rsidR="00172EA2" w:rsidRPr="002D56C5" w:rsidRDefault="00172EA2" w:rsidP="00172EA2">
            <w:pPr>
              <w:pStyle w:val="Vchoz"/>
              <w:snapToGrid w:val="0"/>
            </w:pPr>
          </w:p>
          <w:p w14:paraId="24F368E9" w14:textId="77777777" w:rsidR="00172EA2" w:rsidRPr="002D56C5" w:rsidRDefault="00172EA2" w:rsidP="00172EA2">
            <w:pPr>
              <w:pStyle w:val="Vchoz"/>
            </w:pPr>
          </w:p>
        </w:tc>
      </w:tr>
      <w:tr w:rsidR="00172EA2" w:rsidRPr="002D56C5" w14:paraId="32D405B6" w14:textId="77777777" w:rsidTr="00172EA2">
        <w:tc>
          <w:tcPr>
            <w:tcW w:w="8876" w:type="dxa"/>
            <w:tcMar>
              <w:top w:w="0" w:type="dxa"/>
              <w:left w:w="108" w:type="dxa"/>
              <w:bottom w:w="0" w:type="dxa"/>
              <w:right w:w="108" w:type="dxa"/>
            </w:tcMar>
          </w:tcPr>
          <w:p w14:paraId="5ED880DA" w14:textId="1C6E3AD1" w:rsidR="00172EA2" w:rsidRPr="002D56C5" w:rsidRDefault="00172EA2" w:rsidP="00172EA2">
            <w:pPr>
              <w:pStyle w:val="Vchoz"/>
              <w:snapToGrid w:val="0"/>
            </w:pPr>
            <w:r w:rsidRPr="002D56C5">
              <w:rPr>
                <w:b/>
                <w:sz w:val="22"/>
                <w:szCs w:val="22"/>
              </w:rPr>
              <w:t>Členové komise</w:t>
            </w:r>
            <w:r w:rsidR="00706F16" w:rsidRPr="002D56C5">
              <w:rPr>
                <w:b/>
                <w:sz w:val="22"/>
                <w:szCs w:val="22"/>
              </w:rPr>
              <w:t xml:space="preserve"> / </w:t>
            </w:r>
            <w:r w:rsidR="00706F16" w:rsidRPr="002D56C5">
              <w:rPr>
                <w:b/>
                <w:color w:val="FF0000"/>
                <w:lang w:val="en-GB"/>
              </w:rPr>
              <w:t>Members of the Commi</w:t>
            </w:r>
            <w:r w:rsidR="002245FD">
              <w:rPr>
                <w:b/>
                <w:color w:val="FF0000"/>
                <w:lang w:val="en-GB"/>
              </w:rPr>
              <w:t>ttee</w:t>
            </w:r>
          </w:p>
        </w:tc>
      </w:tr>
      <w:tr w:rsidR="00172EA2" w:rsidRPr="002D56C5" w14:paraId="285A2E9A" w14:textId="77777777" w:rsidTr="00172EA2">
        <w:tc>
          <w:tcPr>
            <w:tcW w:w="8876" w:type="dxa"/>
            <w:tcMar>
              <w:top w:w="0" w:type="dxa"/>
              <w:left w:w="108" w:type="dxa"/>
              <w:bottom w:w="0" w:type="dxa"/>
              <w:right w:w="108" w:type="dxa"/>
            </w:tcMar>
          </w:tcPr>
          <w:p w14:paraId="0AEBDAC8" w14:textId="77777777" w:rsidR="00172EA2" w:rsidRPr="002D56C5" w:rsidRDefault="00172EA2" w:rsidP="00172EA2">
            <w:pPr>
              <w:pStyle w:val="Vchoz"/>
              <w:snapToGrid w:val="0"/>
            </w:pPr>
          </w:p>
          <w:p w14:paraId="1534DEF6" w14:textId="77777777" w:rsidR="00172EA2" w:rsidRPr="002D56C5" w:rsidRDefault="00172EA2" w:rsidP="00172EA2">
            <w:pPr>
              <w:pStyle w:val="Vchoz"/>
            </w:pPr>
          </w:p>
        </w:tc>
      </w:tr>
      <w:tr w:rsidR="00172EA2" w:rsidRPr="002D56C5" w14:paraId="600D947E" w14:textId="77777777" w:rsidTr="00172EA2">
        <w:tc>
          <w:tcPr>
            <w:tcW w:w="8876" w:type="dxa"/>
            <w:tcMar>
              <w:top w:w="0" w:type="dxa"/>
              <w:left w:w="108" w:type="dxa"/>
              <w:bottom w:w="0" w:type="dxa"/>
              <w:right w:w="108" w:type="dxa"/>
            </w:tcMar>
          </w:tcPr>
          <w:p w14:paraId="26BA9C5E" w14:textId="01238352" w:rsidR="00172EA2" w:rsidRPr="002D56C5" w:rsidRDefault="00172EA2" w:rsidP="002D56C5">
            <w:pPr>
              <w:pStyle w:val="Vchoz"/>
              <w:snapToGrid w:val="0"/>
            </w:pPr>
            <w:r w:rsidRPr="002D56C5">
              <w:rPr>
                <w:b/>
                <w:sz w:val="22"/>
                <w:szCs w:val="22"/>
              </w:rPr>
              <w:t>Oponenti habilitační práce</w:t>
            </w:r>
            <w:r w:rsidRPr="002D56C5">
              <w:rPr>
                <w:szCs w:val="24"/>
              </w:rPr>
              <w:t xml:space="preserve"> </w:t>
            </w:r>
            <w:r w:rsidR="00706F16" w:rsidRPr="002D56C5">
              <w:rPr>
                <w:szCs w:val="24"/>
              </w:rPr>
              <w:t xml:space="preserve">/ </w:t>
            </w:r>
            <w:r w:rsidR="00706F16" w:rsidRPr="002D56C5">
              <w:rPr>
                <w:b/>
                <w:color w:val="FF0000"/>
                <w:lang w:val="en-GB"/>
              </w:rPr>
              <w:t xml:space="preserve">Reviewers of the </w:t>
            </w:r>
            <w:proofErr w:type="spellStart"/>
            <w:r w:rsidR="002245FD">
              <w:rPr>
                <w:b/>
                <w:color w:val="FF0000"/>
                <w:lang w:val="en-GB"/>
              </w:rPr>
              <w:t>h</w:t>
            </w:r>
            <w:r w:rsidR="002D56C5" w:rsidRPr="002D56C5">
              <w:rPr>
                <w:b/>
                <w:color w:val="FF0000"/>
                <w:lang w:val="en-GB"/>
              </w:rPr>
              <w:t>abilitation</w:t>
            </w:r>
            <w:proofErr w:type="spellEnd"/>
            <w:r w:rsidR="002D56C5" w:rsidRPr="002D56C5">
              <w:rPr>
                <w:b/>
                <w:color w:val="FF0000"/>
                <w:lang w:val="en-GB"/>
              </w:rPr>
              <w:t xml:space="preserve"> </w:t>
            </w:r>
            <w:r w:rsidR="002245FD">
              <w:rPr>
                <w:b/>
                <w:color w:val="FF0000"/>
                <w:lang w:val="en-GB"/>
              </w:rPr>
              <w:t>t</w:t>
            </w:r>
            <w:r w:rsidR="002D56C5" w:rsidRPr="002D56C5">
              <w:rPr>
                <w:b/>
                <w:color w:val="FF0000"/>
                <w:lang w:val="en-GB"/>
              </w:rPr>
              <w:t>hesis</w:t>
            </w:r>
            <w:r w:rsidR="00706F16" w:rsidRPr="002D56C5">
              <w:rPr>
                <w:b/>
                <w:color w:val="FF0000"/>
                <w:sz w:val="22"/>
                <w:szCs w:val="22"/>
                <w:lang w:val="en-GB"/>
              </w:rPr>
              <w:t xml:space="preserve"> </w:t>
            </w:r>
            <w:r w:rsidR="00706F16" w:rsidRPr="002D56C5">
              <w:rPr>
                <w:color w:val="FF0000"/>
                <w:szCs w:val="24"/>
                <w:lang w:val="en-GB"/>
              </w:rPr>
              <w:t xml:space="preserve"> </w:t>
            </w:r>
          </w:p>
        </w:tc>
      </w:tr>
      <w:tr w:rsidR="00172EA2" w:rsidRPr="002D56C5" w14:paraId="7C069B43" w14:textId="77777777" w:rsidTr="00172EA2">
        <w:tc>
          <w:tcPr>
            <w:tcW w:w="8876" w:type="dxa"/>
            <w:tcMar>
              <w:top w:w="0" w:type="dxa"/>
              <w:left w:w="108" w:type="dxa"/>
              <w:bottom w:w="0" w:type="dxa"/>
              <w:right w:w="108" w:type="dxa"/>
            </w:tcMar>
          </w:tcPr>
          <w:p w14:paraId="04069785" w14:textId="77777777" w:rsidR="00172EA2" w:rsidRPr="002D56C5" w:rsidRDefault="00172EA2" w:rsidP="00172EA2">
            <w:pPr>
              <w:pStyle w:val="Vchoz"/>
              <w:snapToGrid w:val="0"/>
            </w:pPr>
          </w:p>
          <w:p w14:paraId="0BEF7275" w14:textId="77777777" w:rsidR="00172EA2" w:rsidRPr="002D56C5" w:rsidRDefault="00172EA2" w:rsidP="00172EA2">
            <w:pPr>
              <w:pStyle w:val="Vchoz"/>
            </w:pPr>
          </w:p>
        </w:tc>
      </w:tr>
      <w:tr w:rsidR="00172EA2" w:rsidRPr="002D56C5" w14:paraId="438707A9" w14:textId="77777777" w:rsidTr="00172EA2">
        <w:tc>
          <w:tcPr>
            <w:tcW w:w="8876" w:type="dxa"/>
            <w:tcMar>
              <w:top w:w="0" w:type="dxa"/>
              <w:left w:w="108" w:type="dxa"/>
              <w:bottom w:w="0" w:type="dxa"/>
              <w:right w:w="108" w:type="dxa"/>
            </w:tcMar>
          </w:tcPr>
          <w:p w14:paraId="247F525A" w14:textId="1C46393E" w:rsidR="00172EA2" w:rsidRPr="002D56C5" w:rsidRDefault="00172EA2" w:rsidP="002D56C5">
            <w:pPr>
              <w:pStyle w:val="Vchoz"/>
              <w:snapToGrid w:val="0"/>
            </w:pPr>
            <w:r w:rsidRPr="002D56C5">
              <w:rPr>
                <w:b/>
                <w:sz w:val="22"/>
                <w:szCs w:val="22"/>
              </w:rPr>
              <w:t>Název habilitační práce</w:t>
            </w:r>
            <w:r w:rsidR="00706F16" w:rsidRPr="002D56C5">
              <w:rPr>
                <w:b/>
                <w:sz w:val="22"/>
                <w:szCs w:val="22"/>
              </w:rPr>
              <w:t xml:space="preserve"> / </w:t>
            </w:r>
            <w:r w:rsidR="002245FD">
              <w:rPr>
                <w:b/>
                <w:color w:val="FF0000"/>
                <w:lang w:val="en-GB"/>
              </w:rPr>
              <w:t>Title</w:t>
            </w:r>
            <w:r w:rsidR="00706F16" w:rsidRPr="002D56C5">
              <w:rPr>
                <w:b/>
                <w:color w:val="FF0000"/>
                <w:lang w:val="en-GB"/>
              </w:rPr>
              <w:t xml:space="preserve"> of the </w:t>
            </w:r>
            <w:proofErr w:type="spellStart"/>
            <w:r w:rsidR="002245FD">
              <w:rPr>
                <w:b/>
                <w:color w:val="FF0000"/>
                <w:lang w:val="en-GB"/>
              </w:rPr>
              <w:t>h</w:t>
            </w:r>
            <w:r w:rsidR="002D56C5" w:rsidRPr="002D56C5">
              <w:rPr>
                <w:b/>
                <w:color w:val="FF0000"/>
                <w:lang w:val="en-GB"/>
              </w:rPr>
              <w:t>abilitation</w:t>
            </w:r>
            <w:proofErr w:type="spellEnd"/>
            <w:r w:rsidR="002D56C5" w:rsidRPr="002D56C5">
              <w:rPr>
                <w:b/>
                <w:color w:val="FF0000"/>
                <w:lang w:val="en-GB"/>
              </w:rPr>
              <w:t xml:space="preserve"> </w:t>
            </w:r>
            <w:r w:rsidR="002245FD">
              <w:rPr>
                <w:b/>
                <w:color w:val="FF0000"/>
                <w:lang w:val="en-GB"/>
              </w:rPr>
              <w:t>t</w:t>
            </w:r>
            <w:r w:rsidR="002D56C5" w:rsidRPr="002D56C5">
              <w:rPr>
                <w:b/>
                <w:color w:val="FF0000"/>
                <w:lang w:val="en-GB"/>
              </w:rPr>
              <w:t>hesis</w:t>
            </w:r>
          </w:p>
        </w:tc>
      </w:tr>
      <w:tr w:rsidR="00172EA2" w:rsidRPr="002D56C5" w14:paraId="2F2EE2F5" w14:textId="77777777" w:rsidTr="00172EA2">
        <w:tc>
          <w:tcPr>
            <w:tcW w:w="8876" w:type="dxa"/>
            <w:tcMar>
              <w:top w:w="0" w:type="dxa"/>
              <w:left w:w="108" w:type="dxa"/>
              <w:bottom w:w="0" w:type="dxa"/>
              <w:right w:w="108" w:type="dxa"/>
            </w:tcMar>
          </w:tcPr>
          <w:p w14:paraId="2E3DA461" w14:textId="77777777" w:rsidR="00172EA2" w:rsidRPr="002D56C5" w:rsidRDefault="00172EA2" w:rsidP="00172EA2">
            <w:pPr>
              <w:pStyle w:val="Vchoz"/>
              <w:snapToGrid w:val="0"/>
            </w:pPr>
          </w:p>
          <w:p w14:paraId="0DD7E9BE" w14:textId="77777777" w:rsidR="00172EA2" w:rsidRPr="002D56C5" w:rsidRDefault="00172EA2" w:rsidP="00172EA2">
            <w:pPr>
              <w:pStyle w:val="Vchoz"/>
            </w:pPr>
          </w:p>
        </w:tc>
      </w:tr>
    </w:tbl>
    <w:p w14:paraId="34C5AF0A" w14:textId="77777777" w:rsidR="00172EA2" w:rsidRPr="002D56C5" w:rsidRDefault="00172EA2" w:rsidP="00172EA2">
      <w:pPr>
        <w:pStyle w:val="Vchoz"/>
      </w:pPr>
    </w:p>
    <w:p w14:paraId="1ED8EAE7" w14:textId="77777777" w:rsidR="00172EA2" w:rsidRPr="002D56C5" w:rsidRDefault="00172EA2" w:rsidP="00172EA2">
      <w:pPr>
        <w:pStyle w:val="Vchoz"/>
      </w:pPr>
    </w:p>
    <w:tbl>
      <w:tblPr>
        <w:tblW w:w="0" w:type="auto"/>
        <w:tblInd w:w="-190" w:type="dxa"/>
        <w:tblBorders>
          <w:top w:val="single" w:sz="8" w:space="0" w:color="000000"/>
          <w:left w:val="single" w:sz="8" w:space="0" w:color="000000"/>
          <w:bottom w:val="single" w:sz="8" w:space="0" w:color="000000"/>
          <w:right w:val="single" w:sz="8" w:space="0" w:color="000000"/>
        </w:tblBorders>
        <w:tblCellMar>
          <w:left w:w="10" w:type="dxa"/>
          <w:right w:w="10" w:type="dxa"/>
        </w:tblCellMar>
        <w:tblLook w:val="0000" w:firstRow="0" w:lastRow="0" w:firstColumn="0" w:lastColumn="0" w:noHBand="0" w:noVBand="0"/>
      </w:tblPr>
      <w:tblGrid>
        <w:gridCol w:w="8470"/>
      </w:tblGrid>
      <w:tr w:rsidR="00172EA2" w:rsidRPr="002D56C5" w14:paraId="3C6FE932"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02B85259" w14:textId="77777777" w:rsidR="00172EA2" w:rsidRPr="002D56C5" w:rsidRDefault="00172EA2" w:rsidP="00172EA2">
            <w:pPr>
              <w:pStyle w:val="Vchoz"/>
              <w:snapToGrid w:val="0"/>
              <w:jc w:val="center"/>
            </w:pPr>
            <w:r w:rsidRPr="002D56C5">
              <w:rPr>
                <w:rFonts w:ascii="Arial" w:hAnsi="Arial"/>
                <w:b/>
                <w:sz w:val="24"/>
                <w:szCs w:val="24"/>
              </w:rPr>
              <w:t>PRŮBĚH VZDĚLÁNÍ A ZÍSKÁNÍ VĚDECKÝCH HODNOSTÍ UCHAZEČE</w:t>
            </w:r>
          </w:p>
          <w:p w14:paraId="743BDD2C" w14:textId="77777777" w:rsidR="00172EA2" w:rsidRPr="002D56C5" w:rsidRDefault="00172EA2" w:rsidP="00172EA2">
            <w:pPr>
              <w:pStyle w:val="Vchoz"/>
              <w:jc w:val="center"/>
            </w:pPr>
            <w:r w:rsidRPr="002D56C5">
              <w:rPr>
                <w:rFonts w:ascii="Arial" w:hAnsi="Arial"/>
                <w:b/>
                <w:sz w:val="24"/>
                <w:szCs w:val="24"/>
              </w:rPr>
              <w:t>PRŮBĚH ZAMĚSTNÁNÍ UCHAZEČE</w:t>
            </w:r>
          </w:p>
          <w:p w14:paraId="37A0CDB5" w14:textId="77777777" w:rsidR="00172EA2" w:rsidRPr="002D56C5" w:rsidRDefault="00172EA2" w:rsidP="00172EA2">
            <w:pPr>
              <w:pStyle w:val="Vchoz"/>
              <w:jc w:val="center"/>
              <w:rPr>
                <w:rFonts w:ascii="Arial" w:hAnsi="Arial"/>
                <w:b/>
                <w:sz w:val="24"/>
                <w:szCs w:val="24"/>
              </w:rPr>
            </w:pPr>
            <w:r w:rsidRPr="002D56C5">
              <w:rPr>
                <w:rFonts w:ascii="Arial" w:hAnsi="Arial"/>
                <w:b/>
                <w:sz w:val="24"/>
                <w:szCs w:val="24"/>
              </w:rPr>
              <w:t>ABSOLVOVANÉ VĚDECKÉ, ODBORNÉ NEBO UMĚLECKÉ STÁŽE UCHAZEČE</w:t>
            </w:r>
          </w:p>
          <w:p w14:paraId="2F0078BD" w14:textId="1B30964F" w:rsidR="00706F16" w:rsidRPr="0090615B" w:rsidRDefault="00706F16" w:rsidP="00706F16">
            <w:pPr>
              <w:pStyle w:val="Vchoz"/>
              <w:snapToGrid w:val="0"/>
              <w:jc w:val="center"/>
              <w:rPr>
                <w:rFonts w:ascii="Arial" w:hAnsi="Arial"/>
                <w:b/>
                <w:color w:val="FF0000"/>
                <w:sz w:val="24"/>
                <w:szCs w:val="24"/>
                <w:lang w:val="en-GB"/>
              </w:rPr>
            </w:pPr>
            <w:r w:rsidRPr="0090615B">
              <w:rPr>
                <w:rFonts w:ascii="Arial" w:hAnsi="Arial"/>
                <w:b/>
                <w:color w:val="FF0000"/>
                <w:sz w:val="24"/>
                <w:szCs w:val="24"/>
                <w:lang w:val="en-GB"/>
              </w:rPr>
              <w:lastRenderedPageBreak/>
              <w:t>CANDIDATE’S EDUCATION AND ACADEMIC TITLES</w:t>
            </w:r>
            <w:r w:rsidR="00D431E8" w:rsidRPr="0090615B">
              <w:rPr>
                <w:rFonts w:ascii="Arial" w:hAnsi="Arial"/>
                <w:b/>
                <w:color w:val="FF0000"/>
                <w:sz w:val="24"/>
                <w:szCs w:val="24"/>
                <w:lang w:val="en-GB"/>
              </w:rPr>
              <w:t xml:space="preserve"> OBTAINED</w:t>
            </w:r>
            <w:r w:rsidRPr="0090615B">
              <w:rPr>
                <w:rFonts w:ascii="Arial" w:hAnsi="Arial"/>
                <w:b/>
                <w:color w:val="FF0000"/>
                <w:sz w:val="24"/>
                <w:szCs w:val="24"/>
                <w:lang w:val="en-GB"/>
              </w:rPr>
              <w:t xml:space="preserve"> </w:t>
            </w:r>
          </w:p>
          <w:p w14:paraId="4024B849" w14:textId="32031B0F" w:rsidR="00706F16" w:rsidRPr="0090615B" w:rsidRDefault="00706F16" w:rsidP="00706F16">
            <w:pPr>
              <w:pStyle w:val="Vchoz"/>
              <w:snapToGrid w:val="0"/>
              <w:jc w:val="center"/>
              <w:rPr>
                <w:rFonts w:ascii="Arial" w:hAnsi="Arial"/>
                <w:b/>
                <w:color w:val="FF0000"/>
                <w:sz w:val="24"/>
                <w:szCs w:val="24"/>
                <w:lang w:val="en-GB"/>
              </w:rPr>
            </w:pPr>
            <w:r w:rsidRPr="0090615B">
              <w:rPr>
                <w:rFonts w:ascii="Arial" w:hAnsi="Arial"/>
                <w:b/>
                <w:color w:val="FF0000"/>
                <w:sz w:val="24"/>
                <w:szCs w:val="24"/>
                <w:lang w:val="en-GB"/>
              </w:rPr>
              <w:t>CANDIDATE’S EMPLOYMENT</w:t>
            </w:r>
          </w:p>
          <w:p w14:paraId="5BBEA940" w14:textId="77777777" w:rsidR="00706F16" w:rsidRPr="002D56C5" w:rsidRDefault="00706F16" w:rsidP="002D56C5">
            <w:pPr>
              <w:pStyle w:val="Vchoz"/>
              <w:snapToGrid w:val="0"/>
              <w:jc w:val="center"/>
              <w:rPr>
                <w:color w:val="FF0000"/>
                <w:lang w:val="en-GB"/>
              </w:rPr>
            </w:pPr>
            <w:r w:rsidRPr="0090615B">
              <w:rPr>
                <w:rFonts w:ascii="Arial" w:hAnsi="Arial"/>
                <w:b/>
                <w:color w:val="FF0000"/>
                <w:sz w:val="24"/>
                <w:szCs w:val="24"/>
                <w:lang w:val="en-GB"/>
              </w:rPr>
              <w:t>RESEARCH, PROFESSIONAL, OR ARTISTIC INTERNSHIPS COMPLETED BY THE CANDIDATE</w:t>
            </w:r>
          </w:p>
        </w:tc>
      </w:tr>
      <w:tr w:rsidR="00172EA2" w:rsidRPr="002D56C5" w14:paraId="60FF1A0D"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2C52010D" w14:textId="3C31D76E" w:rsidR="00172EA2" w:rsidRPr="002D56C5" w:rsidRDefault="00172EA2" w:rsidP="002D56C5">
            <w:pPr>
              <w:pStyle w:val="Vchoz"/>
              <w:snapToGrid w:val="0"/>
            </w:pPr>
            <w:r w:rsidRPr="002D56C5">
              <w:rPr>
                <w:b/>
                <w:sz w:val="22"/>
                <w:szCs w:val="22"/>
              </w:rPr>
              <w:lastRenderedPageBreak/>
              <w:t>Průběh vzdělání a získání vědeckých hodností</w:t>
            </w:r>
            <w:r w:rsidR="00706F16" w:rsidRPr="002D56C5">
              <w:rPr>
                <w:b/>
                <w:sz w:val="22"/>
                <w:szCs w:val="22"/>
              </w:rPr>
              <w:t xml:space="preserve"> / </w:t>
            </w:r>
            <w:r w:rsidR="00D431E8">
              <w:rPr>
                <w:b/>
                <w:color w:val="FF0000"/>
                <w:sz w:val="22"/>
                <w:szCs w:val="22"/>
                <w:lang w:val="en-GB"/>
              </w:rPr>
              <w:t>E</w:t>
            </w:r>
            <w:r w:rsidR="00706F16" w:rsidRPr="002D56C5">
              <w:rPr>
                <w:b/>
                <w:color w:val="FF0000"/>
                <w:sz w:val="22"/>
                <w:szCs w:val="22"/>
                <w:lang w:val="en-GB"/>
              </w:rPr>
              <w:t>ducation and academic titles obtained</w:t>
            </w:r>
            <w:r w:rsidR="002D56C5" w:rsidRPr="002D56C5">
              <w:rPr>
                <w:rStyle w:val="Znakapoznpodarou"/>
                <w:b/>
                <w:sz w:val="22"/>
                <w:szCs w:val="22"/>
              </w:rPr>
              <w:footnoteReference w:id="3"/>
            </w:r>
          </w:p>
        </w:tc>
      </w:tr>
      <w:tr w:rsidR="00172EA2" w:rsidRPr="002D56C5" w14:paraId="6A9CB170"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359745C1" w14:textId="77777777" w:rsidR="00172EA2" w:rsidRPr="002D56C5" w:rsidRDefault="00172EA2" w:rsidP="00172EA2">
            <w:pPr>
              <w:pStyle w:val="Vchoz"/>
              <w:snapToGrid w:val="0"/>
            </w:pPr>
          </w:p>
          <w:p w14:paraId="075BDF93" w14:textId="77777777" w:rsidR="00172EA2" w:rsidRPr="002D56C5" w:rsidRDefault="00172EA2" w:rsidP="00172EA2">
            <w:pPr>
              <w:pStyle w:val="Vchoz"/>
            </w:pPr>
          </w:p>
        </w:tc>
      </w:tr>
      <w:tr w:rsidR="00172EA2" w:rsidRPr="002D56C5" w14:paraId="514B15AF"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185007E2" w14:textId="5F226DA7" w:rsidR="00172EA2" w:rsidRPr="002D56C5" w:rsidRDefault="00172EA2" w:rsidP="002D56C5">
            <w:pPr>
              <w:pStyle w:val="Vchoz"/>
              <w:snapToGrid w:val="0"/>
            </w:pPr>
            <w:r w:rsidRPr="002D56C5">
              <w:rPr>
                <w:b/>
                <w:sz w:val="22"/>
                <w:szCs w:val="22"/>
              </w:rPr>
              <w:t>Průběh zaměstnání</w:t>
            </w:r>
            <w:r w:rsidR="00706F16" w:rsidRPr="002D56C5">
              <w:rPr>
                <w:b/>
                <w:sz w:val="22"/>
                <w:szCs w:val="22"/>
              </w:rPr>
              <w:t xml:space="preserve"> / </w:t>
            </w:r>
            <w:r w:rsidR="00D431E8">
              <w:rPr>
                <w:b/>
                <w:color w:val="FF0000"/>
                <w:sz w:val="22"/>
                <w:szCs w:val="22"/>
                <w:lang w:val="en-GB"/>
              </w:rPr>
              <w:t>E</w:t>
            </w:r>
            <w:r w:rsidR="00706F16" w:rsidRPr="002D56C5">
              <w:rPr>
                <w:b/>
                <w:color w:val="FF0000"/>
                <w:sz w:val="22"/>
                <w:szCs w:val="22"/>
                <w:lang w:val="en-GB"/>
              </w:rPr>
              <w:t>mployment</w:t>
            </w:r>
            <w:r w:rsidR="002D56C5" w:rsidRPr="002D56C5">
              <w:rPr>
                <w:rStyle w:val="Znakapoznpodarou"/>
                <w:b/>
                <w:sz w:val="22"/>
                <w:szCs w:val="22"/>
              </w:rPr>
              <w:footnoteReference w:id="4"/>
            </w:r>
          </w:p>
        </w:tc>
      </w:tr>
      <w:tr w:rsidR="00172EA2" w:rsidRPr="002D56C5" w14:paraId="698797D6"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488BB756" w14:textId="77777777" w:rsidR="00172EA2" w:rsidRPr="002D56C5" w:rsidRDefault="00172EA2" w:rsidP="00172EA2">
            <w:pPr>
              <w:pStyle w:val="Vchoz"/>
              <w:snapToGrid w:val="0"/>
            </w:pPr>
          </w:p>
          <w:p w14:paraId="33053323" w14:textId="77777777" w:rsidR="00172EA2" w:rsidRPr="002D56C5" w:rsidRDefault="00172EA2" w:rsidP="00172EA2">
            <w:pPr>
              <w:pStyle w:val="Vchoz"/>
            </w:pPr>
          </w:p>
        </w:tc>
      </w:tr>
      <w:tr w:rsidR="00172EA2" w:rsidRPr="002D56C5" w14:paraId="44BA0EA1"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11D8C995" w14:textId="77777777" w:rsidR="00172EA2" w:rsidRPr="002D56C5" w:rsidRDefault="00172EA2" w:rsidP="002D56C5">
            <w:pPr>
              <w:pStyle w:val="Vchoz"/>
              <w:snapToGrid w:val="0"/>
            </w:pPr>
            <w:r w:rsidRPr="002D56C5">
              <w:rPr>
                <w:b/>
                <w:sz w:val="22"/>
                <w:szCs w:val="22"/>
              </w:rPr>
              <w:t>Absolvované stáže, včetně zahraničních</w:t>
            </w:r>
            <w:r w:rsidR="00706F16" w:rsidRPr="002D56C5">
              <w:rPr>
                <w:b/>
                <w:sz w:val="22"/>
                <w:szCs w:val="22"/>
              </w:rPr>
              <w:t xml:space="preserve"> / </w:t>
            </w:r>
            <w:r w:rsidR="00706F16" w:rsidRPr="002D56C5">
              <w:rPr>
                <w:b/>
                <w:color w:val="FF0000"/>
                <w:sz w:val="22"/>
                <w:szCs w:val="22"/>
                <w:lang w:val="en-GB"/>
              </w:rPr>
              <w:t>Internships completed, including those abroad</w:t>
            </w:r>
            <w:r w:rsidR="002D56C5" w:rsidRPr="002D56C5">
              <w:rPr>
                <w:rStyle w:val="Znakapoznpodarou"/>
                <w:b/>
                <w:sz w:val="22"/>
                <w:szCs w:val="22"/>
              </w:rPr>
              <w:footnoteReference w:id="5"/>
            </w:r>
          </w:p>
        </w:tc>
      </w:tr>
      <w:tr w:rsidR="00172EA2" w:rsidRPr="002D56C5" w14:paraId="0876081B"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30D0047D" w14:textId="77777777" w:rsidR="00172EA2" w:rsidRPr="002D56C5" w:rsidRDefault="00172EA2" w:rsidP="00172EA2">
            <w:pPr>
              <w:pStyle w:val="Vchoz"/>
              <w:snapToGrid w:val="0"/>
            </w:pPr>
          </w:p>
          <w:p w14:paraId="37490C9F" w14:textId="77777777" w:rsidR="00172EA2" w:rsidRPr="002D56C5" w:rsidRDefault="00172EA2" w:rsidP="00172EA2">
            <w:pPr>
              <w:pStyle w:val="Vchoz"/>
            </w:pPr>
          </w:p>
        </w:tc>
      </w:tr>
    </w:tbl>
    <w:p w14:paraId="3321AD34" w14:textId="77777777" w:rsidR="00172EA2" w:rsidRPr="002D56C5" w:rsidRDefault="00172EA2" w:rsidP="00172EA2">
      <w:pPr>
        <w:pStyle w:val="Vchoz"/>
      </w:pPr>
    </w:p>
    <w:p w14:paraId="2DFE82FA" w14:textId="77777777" w:rsidR="00172EA2" w:rsidRPr="002D56C5" w:rsidRDefault="00172EA2" w:rsidP="00172EA2">
      <w:pPr>
        <w:pStyle w:val="Vchoz"/>
        <w:jc w:val="center"/>
      </w:pPr>
    </w:p>
    <w:tbl>
      <w:tblPr>
        <w:tblW w:w="0" w:type="auto"/>
        <w:tblInd w:w="-190" w:type="dxa"/>
        <w:tblBorders>
          <w:top w:val="single" w:sz="8" w:space="0" w:color="000000"/>
          <w:left w:val="single" w:sz="8" w:space="0" w:color="000000"/>
          <w:bottom w:val="single" w:sz="4" w:space="0" w:color="000000"/>
          <w:right w:val="single" w:sz="8" w:space="0" w:color="000000"/>
        </w:tblBorders>
        <w:tblCellMar>
          <w:left w:w="10" w:type="dxa"/>
          <w:right w:w="10" w:type="dxa"/>
        </w:tblCellMar>
        <w:tblLook w:val="0000" w:firstRow="0" w:lastRow="0" w:firstColumn="0" w:lastColumn="0" w:noHBand="0" w:noVBand="0"/>
      </w:tblPr>
      <w:tblGrid>
        <w:gridCol w:w="8470"/>
      </w:tblGrid>
      <w:tr w:rsidR="00172EA2" w:rsidRPr="002D56C5" w14:paraId="5A5EB672" w14:textId="77777777" w:rsidTr="00172EA2">
        <w:tc>
          <w:tcPr>
            <w:tcW w:w="8681" w:type="dxa"/>
            <w:tcBorders>
              <w:top w:val="single" w:sz="8" w:space="0" w:color="000000"/>
              <w:bottom w:val="single" w:sz="4" w:space="0" w:color="000000"/>
            </w:tcBorders>
            <w:tcMar>
              <w:top w:w="0" w:type="dxa"/>
              <w:left w:w="108" w:type="dxa"/>
              <w:bottom w:w="0" w:type="dxa"/>
              <w:right w:w="108" w:type="dxa"/>
            </w:tcMar>
          </w:tcPr>
          <w:p w14:paraId="17F3778E" w14:textId="77777777" w:rsidR="00172EA2" w:rsidRPr="002D56C5" w:rsidRDefault="00172EA2" w:rsidP="00172EA2">
            <w:pPr>
              <w:pStyle w:val="Vchoz"/>
              <w:snapToGrid w:val="0"/>
              <w:jc w:val="center"/>
              <w:rPr>
                <w:rFonts w:ascii="Arial" w:hAnsi="Arial" w:cs="Arial"/>
                <w:b/>
                <w:sz w:val="24"/>
                <w:szCs w:val="24"/>
              </w:rPr>
            </w:pPr>
            <w:r w:rsidRPr="002D56C5">
              <w:rPr>
                <w:rFonts w:ascii="Arial" w:hAnsi="Arial" w:cs="Arial"/>
                <w:b/>
                <w:sz w:val="24"/>
                <w:szCs w:val="24"/>
              </w:rPr>
              <w:t>PEDAGOGICKÁ ČINNOST UCHAZEČE</w:t>
            </w:r>
          </w:p>
          <w:p w14:paraId="723E480B" w14:textId="77777777" w:rsidR="00706F16" w:rsidRPr="002D56C5" w:rsidRDefault="00706F16" w:rsidP="00172EA2">
            <w:pPr>
              <w:pStyle w:val="Vchoz"/>
              <w:snapToGrid w:val="0"/>
              <w:jc w:val="center"/>
              <w:rPr>
                <w:sz w:val="24"/>
                <w:szCs w:val="24"/>
              </w:rPr>
            </w:pPr>
            <w:r w:rsidRPr="002D56C5">
              <w:rPr>
                <w:rFonts w:ascii="Arial" w:hAnsi="Arial" w:cs="Arial"/>
                <w:b/>
                <w:color w:val="FF0000"/>
                <w:sz w:val="24"/>
                <w:szCs w:val="24"/>
                <w:lang w:val="en-GB"/>
              </w:rPr>
              <w:t>CANDIDATE’S PEDAGOGICAL ACTIVITIES</w:t>
            </w:r>
            <w:r w:rsidR="002D56C5" w:rsidRPr="002D56C5">
              <w:rPr>
                <w:rStyle w:val="Ukotvenvysvtlivky"/>
                <w:b/>
                <w:sz w:val="22"/>
                <w:szCs w:val="22"/>
                <w:vertAlign w:val="superscript"/>
              </w:rPr>
              <w:footnoteReference w:id="6"/>
            </w:r>
          </w:p>
        </w:tc>
      </w:tr>
      <w:tr w:rsidR="00172EA2" w:rsidRPr="002D56C5" w14:paraId="1261BA52" w14:textId="77777777" w:rsidTr="00172EA2">
        <w:tc>
          <w:tcPr>
            <w:tcW w:w="8681" w:type="dxa"/>
            <w:tcBorders>
              <w:top w:val="single" w:sz="4" w:space="0" w:color="000000"/>
              <w:bottom w:val="single" w:sz="8" w:space="0" w:color="000000"/>
            </w:tcBorders>
            <w:tcMar>
              <w:top w:w="0" w:type="dxa"/>
              <w:left w:w="108" w:type="dxa"/>
              <w:bottom w:w="0" w:type="dxa"/>
              <w:right w:w="108" w:type="dxa"/>
            </w:tcMar>
          </w:tcPr>
          <w:p w14:paraId="7E8A1558" w14:textId="77777777" w:rsidR="00172EA2" w:rsidRPr="002D56C5" w:rsidRDefault="00172EA2" w:rsidP="002D56C5">
            <w:pPr>
              <w:pStyle w:val="Vchoz"/>
              <w:snapToGrid w:val="0"/>
            </w:pPr>
            <w:r w:rsidRPr="002D56C5">
              <w:rPr>
                <w:b/>
                <w:sz w:val="22"/>
                <w:szCs w:val="22"/>
              </w:rPr>
              <w:t>Výuka v pregraduálním studiu</w:t>
            </w:r>
            <w:r w:rsidR="00706F16" w:rsidRPr="002D56C5">
              <w:rPr>
                <w:b/>
                <w:sz w:val="22"/>
                <w:szCs w:val="22"/>
              </w:rPr>
              <w:t xml:space="preserve"> / </w:t>
            </w:r>
            <w:r w:rsidR="00706F16" w:rsidRPr="0090615B">
              <w:rPr>
                <w:b/>
                <w:color w:val="FF0000"/>
                <w:sz w:val="22"/>
                <w:szCs w:val="22"/>
                <w:lang w:val="en-GB"/>
              </w:rPr>
              <w:t>Instruction in undergraduate studies</w:t>
            </w:r>
            <w:r w:rsidR="002D56C5" w:rsidRPr="002D56C5">
              <w:rPr>
                <w:rStyle w:val="Znakapoznpodarou"/>
                <w:b/>
                <w:sz w:val="22"/>
                <w:szCs w:val="22"/>
              </w:rPr>
              <w:footnoteReference w:id="7"/>
            </w:r>
          </w:p>
        </w:tc>
      </w:tr>
      <w:tr w:rsidR="00172EA2" w:rsidRPr="002D56C5" w14:paraId="0B4E160B"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4A359E40" w14:textId="77777777" w:rsidR="00172EA2" w:rsidRPr="002D56C5" w:rsidRDefault="00172EA2" w:rsidP="00172EA2">
            <w:pPr>
              <w:pStyle w:val="Vchoz"/>
              <w:snapToGrid w:val="0"/>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44"/>
              <w:gridCol w:w="1633"/>
              <w:gridCol w:w="1633"/>
              <w:gridCol w:w="1633"/>
              <w:gridCol w:w="1701"/>
            </w:tblGrid>
            <w:tr w:rsidR="00172EA2" w:rsidRPr="002D56C5" w14:paraId="6B3B8859"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604DB83"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365F767" w14:textId="77777777" w:rsidR="00172EA2" w:rsidRPr="002D56C5" w:rsidRDefault="00172EA2" w:rsidP="00172EA2">
                  <w:pPr>
                    <w:pStyle w:val="Vchoz"/>
                    <w:snapToGrid w:val="0"/>
                    <w:jc w:val="center"/>
                  </w:pPr>
                  <w:r w:rsidRPr="002D56C5">
                    <w:rPr>
                      <w:b/>
                    </w:rPr>
                    <w:t>akad. rok -3</w:t>
                  </w:r>
                </w:p>
                <w:p w14:paraId="79D0D07A" w14:textId="77777777" w:rsidR="00172EA2" w:rsidRPr="002D56C5" w:rsidRDefault="00172EA2" w:rsidP="00172EA2">
                  <w:pPr>
                    <w:pStyle w:val="Vchoz"/>
                    <w:jc w:val="center"/>
                    <w:rPr>
                      <w:b/>
                    </w:rPr>
                  </w:pPr>
                  <w:r w:rsidRPr="002D56C5">
                    <w:rPr>
                      <w:b/>
                    </w:rPr>
                    <w:t>/vypsat/</w:t>
                  </w:r>
                </w:p>
                <w:p w14:paraId="5ADAE303" w14:textId="77777777" w:rsidR="00706F16" w:rsidRPr="002D56C5" w:rsidRDefault="002D56C5" w:rsidP="00706F16">
                  <w:pPr>
                    <w:pStyle w:val="Vchoz"/>
                    <w:snapToGrid w:val="0"/>
                    <w:jc w:val="center"/>
                    <w:rPr>
                      <w:color w:val="FF0000"/>
                      <w:sz w:val="18"/>
                      <w:szCs w:val="18"/>
                      <w:lang w:val="en-GB"/>
                    </w:rPr>
                  </w:pPr>
                  <w:r w:rsidRPr="002D56C5">
                    <w:rPr>
                      <w:b/>
                      <w:color w:val="FF0000"/>
                      <w:sz w:val="18"/>
                      <w:szCs w:val="18"/>
                      <w:lang w:val="en-GB"/>
                    </w:rPr>
                    <w:t>Acad.</w:t>
                  </w:r>
                  <w:r w:rsidR="00706F16" w:rsidRPr="002D56C5">
                    <w:rPr>
                      <w:b/>
                      <w:color w:val="FF0000"/>
                      <w:sz w:val="18"/>
                      <w:szCs w:val="18"/>
                      <w:lang w:val="en-GB"/>
                    </w:rPr>
                    <w:t xml:space="preserve"> year </w:t>
                  </w:r>
                  <w:r w:rsidRPr="002D56C5">
                    <w:rPr>
                      <w:b/>
                      <w:color w:val="FF0000"/>
                      <w:sz w:val="18"/>
                      <w:szCs w:val="18"/>
                      <w:lang w:val="en-GB"/>
                    </w:rPr>
                    <w:t>-</w:t>
                  </w:r>
                  <w:r w:rsidR="00706F16" w:rsidRPr="002D56C5">
                    <w:rPr>
                      <w:b/>
                      <w:color w:val="FF0000"/>
                      <w:sz w:val="18"/>
                      <w:szCs w:val="18"/>
                      <w:lang w:val="en-GB"/>
                    </w:rPr>
                    <w:t>3</w:t>
                  </w:r>
                </w:p>
                <w:p w14:paraId="1A43CC53" w14:textId="078C176D" w:rsidR="00706F16" w:rsidRPr="002D56C5" w:rsidRDefault="00F242DA" w:rsidP="00706F16">
                  <w:pPr>
                    <w:pStyle w:val="Vchoz"/>
                    <w:jc w:val="center"/>
                  </w:pPr>
                  <w:r>
                    <w:rPr>
                      <w:b/>
                      <w:color w:val="FF0000"/>
                      <w:sz w:val="18"/>
                      <w:szCs w:val="18"/>
                      <w:lang w:val="en-GB"/>
                    </w:rPr>
                    <w:t>(</w:t>
                  </w:r>
                  <w:r w:rsidR="00706F16" w:rsidRPr="002D56C5">
                    <w:rPr>
                      <w:b/>
                      <w:color w:val="FF0000"/>
                      <w:sz w:val="18"/>
                      <w:szCs w:val="18"/>
                      <w:lang w:val="en-GB"/>
                    </w:rPr>
                    <w:t>please list</w:t>
                  </w:r>
                  <w:r>
                    <w:rPr>
                      <w:b/>
                      <w:color w:val="FF0000"/>
                      <w:sz w:val="18"/>
                      <w:szCs w:val="18"/>
                      <w:lang w:val="en-GB"/>
                    </w:rPr>
                    <w: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60244A6" w14:textId="77777777" w:rsidR="00172EA2" w:rsidRPr="002D56C5" w:rsidRDefault="00172EA2" w:rsidP="00172EA2">
                  <w:pPr>
                    <w:pStyle w:val="Vchoz"/>
                    <w:snapToGrid w:val="0"/>
                    <w:jc w:val="center"/>
                  </w:pPr>
                  <w:r w:rsidRPr="002D56C5">
                    <w:rPr>
                      <w:b/>
                    </w:rPr>
                    <w:t>akad. rok -2</w:t>
                  </w:r>
                </w:p>
                <w:p w14:paraId="10106C80" w14:textId="77777777" w:rsidR="00172EA2" w:rsidRPr="002D56C5" w:rsidRDefault="00172EA2" w:rsidP="00172EA2">
                  <w:pPr>
                    <w:pStyle w:val="Vchoz"/>
                    <w:jc w:val="center"/>
                    <w:rPr>
                      <w:b/>
                    </w:rPr>
                  </w:pPr>
                  <w:r w:rsidRPr="002D56C5">
                    <w:rPr>
                      <w:b/>
                    </w:rPr>
                    <w:t>/vypsat/</w:t>
                  </w:r>
                </w:p>
                <w:p w14:paraId="611F15F5" w14:textId="77777777" w:rsidR="00706F16" w:rsidRPr="002D56C5" w:rsidRDefault="002D56C5" w:rsidP="00706F16">
                  <w:pPr>
                    <w:pStyle w:val="Vchoz"/>
                    <w:snapToGrid w:val="0"/>
                    <w:jc w:val="center"/>
                    <w:rPr>
                      <w:color w:val="FF0000"/>
                      <w:sz w:val="18"/>
                      <w:szCs w:val="18"/>
                      <w:lang w:val="en-GB"/>
                    </w:rPr>
                  </w:pPr>
                  <w:r w:rsidRPr="002D56C5">
                    <w:rPr>
                      <w:b/>
                      <w:color w:val="FF0000"/>
                      <w:sz w:val="18"/>
                      <w:szCs w:val="18"/>
                      <w:lang w:val="en-GB"/>
                    </w:rPr>
                    <w:t>Acad.</w:t>
                  </w:r>
                  <w:r w:rsidR="00706F16" w:rsidRPr="002D56C5">
                    <w:rPr>
                      <w:b/>
                      <w:color w:val="FF0000"/>
                      <w:sz w:val="18"/>
                      <w:szCs w:val="18"/>
                      <w:lang w:val="en-GB"/>
                    </w:rPr>
                    <w:t xml:space="preserve"> year </w:t>
                  </w:r>
                  <w:r w:rsidRPr="002D56C5">
                    <w:rPr>
                      <w:b/>
                      <w:color w:val="FF0000"/>
                      <w:sz w:val="18"/>
                      <w:szCs w:val="18"/>
                      <w:lang w:val="en-GB"/>
                    </w:rPr>
                    <w:t>-</w:t>
                  </w:r>
                  <w:r w:rsidR="00706F16" w:rsidRPr="002D56C5">
                    <w:rPr>
                      <w:b/>
                      <w:color w:val="FF0000"/>
                      <w:sz w:val="18"/>
                      <w:szCs w:val="18"/>
                      <w:lang w:val="en-GB"/>
                    </w:rPr>
                    <w:t>3</w:t>
                  </w:r>
                </w:p>
                <w:p w14:paraId="009A3F56" w14:textId="48918B90" w:rsidR="00706F16" w:rsidRPr="002D56C5" w:rsidRDefault="00F242DA" w:rsidP="00706F16">
                  <w:pPr>
                    <w:pStyle w:val="Vchoz"/>
                    <w:jc w:val="center"/>
                  </w:pPr>
                  <w:r>
                    <w:rPr>
                      <w:b/>
                      <w:color w:val="FF0000"/>
                      <w:sz w:val="18"/>
                      <w:szCs w:val="18"/>
                      <w:lang w:val="en-GB"/>
                    </w:rPr>
                    <w:t>(</w:t>
                  </w:r>
                  <w:r w:rsidR="00706F16" w:rsidRPr="002D56C5">
                    <w:rPr>
                      <w:b/>
                      <w:color w:val="FF0000"/>
                      <w:sz w:val="18"/>
                      <w:szCs w:val="18"/>
                      <w:lang w:val="en-GB"/>
                    </w:rPr>
                    <w:t>please list</w:t>
                  </w:r>
                  <w:r>
                    <w:rPr>
                      <w:b/>
                      <w:color w:val="FF0000"/>
                      <w:sz w:val="18"/>
                      <w:szCs w:val="18"/>
                      <w:lang w:val="en-GB"/>
                    </w:rPr>
                    <w: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87C65DD" w14:textId="77777777" w:rsidR="00172EA2" w:rsidRPr="002D56C5" w:rsidRDefault="00172EA2" w:rsidP="00172EA2">
                  <w:pPr>
                    <w:pStyle w:val="Vchoz"/>
                    <w:snapToGrid w:val="0"/>
                    <w:jc w:val="center"/>
                  </w:pPr>
                  <w:r w:rsidRPr="002D56C5">
                    <w:rPr>
                      <w:b/>
                    </w:rPr>
                    <w:t>akad. rok -1</w:t>
                  </w:r>
                </w:p>
                <w:p w14:paraId="175C9BCA" w14:textId="77777777" w:rsidR="00172EA2" w:rsidRPr="002D56C5" w:rsidRDefault="00172EA2" w:rsidP="00172EA2">
                  <w:pPr>
                    <w:pStyle w:val="Vchoz"/>
                    <w:jc w:val="center"/>
                    <w:rPr>
                      <w:b/>
                    </w:rPr>
                  </w:pPr>
                  <w:r w:rsidRPr="002D56C5">
                    <w:rPr>
                      <w:b/>
                    </w:rPr>
                    <w:t>/vypsat/</w:t>
                  </w:r>
                </w:p>
                <w:p w14:paraId="56D164C8" w14:textId="77777777" w:rsidR="00706F16" w:rsidRPr="002D56C5" w:rsidRDefault="002D56C5" w:rsidP="00706F16">
                  <w:pPr>
                    <w:pStyle w:val="Vchoz"/>
                    <w:snapToGrid w:val="0"/>
                    <w:jc w:val="center"/>
                    <w:rPr>
                      <w:color w:val="FF0000"/>
                      <w:sz w:val="18"/>
                      <w:szCs w:val="18"/>
                      <w:lang w:val="en-GB"/>
                    </w:rPr>
                  </w:pPr>
                  <w:r w:rsidRPr="002D56C5">
                    <w:rPr>
                      <w:b/>
                      <w:color w:val="FF0000"/>
                      <w:sz w:val="18"/>
                      <w:szCs w:val="18"/>
                      <w:lang w:val="en-GB"/>
                    </w:rPr>
                    <w:t>Acad.</w:t>
                  </w:r>
                  <w:r w:rsidR="00706F16" w:rsidRPr="002D56C5">
                    <w:rPr>
                      <w:b/>
                      <w:color w:val="FF0000"/>
                      <w:sz w:val="18"/>
                      <w:szCs w:val="18"/>
                      <w:lang w:val="en-GB"/>
                    </w:rPr>
                    <w:t xml:space="preserve"> year </w:t>
                  </w:r>
                  <w:r w:rsidRPr="002D56C5">
                    <w:rPr>
                      <w:b/>
                      <w:color w:val="FF0000"/>
                      <w:sz w:val="18"/>
                      <w:szCs w:val="18"/>
                      <w:lang w:val="en-GB"/>
                    </w:rPr>
                    <w:t>-</w:t>
                  </w:r>
                  <w:r w:rsidR="00706F16" w:rsidRPr="002D56C5">
                    <w:rPr>
                      <w:b/>
                      <w:color w:val="FF0000"/>
                      <w:sz w:val="18"/>
                      <w:szCs w:val="18"/>
                      <w:lang w:val="en-GB"/>
                    </w:rPr>
                    <w:t>3</w:t>
                  </w:r>
                </w:p>
                <w:p w14:paraId="3A1422AD" w14:textId="36F015C7" w:rsidR="00706F16" w:rsidRPr="002D56C5" w:rsidRDefault="00F242DA" w:rsidP="00706F16">
                  <w:pPr>
                    <w:pStyle w:val="Vchoz"/>
                    <w:jc w:val="center"/>
                  </w:pPr>
                  <w:r>
                    <w:rPr>
                      <w:b/>
                      <w:color w:val="FF0000"/>
                      <w:sz w:val="18"/>
                      <w:szCs w:val="18"/>
                      <w:lang w:val="en-GB"/>
                    </w:rPr>
                    <w:t>(</w:t>
                  </w:r>
                  <w:r w:rsidR="00706F16" w:rsidRPr="002D56C5">
                    <w:rPr>
                      <w:b/>
                      <w:color w:val="FF0000"/>
                      <w:sz w:val="18"/>
                      <w:szCs w:val="18"/>
                      <w:lang w:val="en-GB"/>
                    </w:rPr>
                    <w:t>please list</w:t>
                  </w:r>
                  <w:r>
                    <w:rPr>
                      <w:b/>
                      <w:color w:val="FF0000"/>
                      <w:sz w:val="18"/>
                      <w:szCs w:val="18"/>
                      <w:lang w:val="en-GB"/>
                    </w:rPr>
                    <w:t>)</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830E68" w14:textId="77777777" w:rsidR="00172EA2" w:rsidRPr="002D56C5" w:rsidRDefault="00172EA2" w:rsidP="00172EA2">
                  <w:pPr>
                    <w:pStyle w:val="Vchoz"/>
                    <w:snapToGrid w:val="0"/>
                    <w:jc w:val="center"/>
                  </w:pPr>
                  <w:r w:rsidRPr="002D56C5">
                    <w:rPr>
                      <w:b/>
                    </w:rPr>
                    <w:t>běžící akad. rok</w:t>
                  </w:r>
                </w:p>
                <w:p w14:paraId="0BCC712B" w14:textId="77777777" w:rsidR="00172EA2" w:rsidRPr="002D56C5" w:rsidRDefault="00172EA2" w:rsidP="00172EA2">
                  <w:pPr>
                    <w:pStyle w:val="Vchoz"/>
                    <w:jc w:val="center"/>
                    <w:rPr>
                      <w:b/>
                    </w:rPr>
                  </w:pPr>
                  <w:r w:rsidRPr="002D56C5">
                    <w:rPr>
                      <w:b/>
                    </w:rPr>
                    <w:t>/vypsat/</w:t>
                  </w:r>
                </w:p>
                <w:p w14:paraId="3D1E39BD" w14:textId="77777777" w:rsidR="00706F16" w:rsidRPr="002D56C5" w:rsidRDefault="002D56C5" w:rsidP="00706F16">
                  <w:pPr>
                    <w:pStyle w:val="Vchoz"/>
                    <w:snapToGrid w:val="0"/>
                    <w:jc w:val="center"/>
                    <w:rPr>
                      <w:color w:val="FF0000"/>
                      <w:sz w:val="18"/>
                      <w:szCs w:val="18"/>
                      <w:lang w:val="en-GB"/>
                    </w:rPr>
                  </w:pPr>
                  <w:r w:rsidRPr="002D56C5">
                    <w:rPr>
                      <w:b/>
                      <w:color w:val="FF0000"/>
                      <w:sz w:val="18"/>
                      <w:szCs w:val="18"/>
                      <w:lang w:val="en-GB"/>
                    </w:rPr>
                    <w:t>Current acad.</w:t>
                  </w:r>
                  <w:r w:rsidR="00706F16" w:rsidRPr="002D56C5">
                    <w:rPr>
                      <w:b/>
                      <w:color w:val="FF0000"/>
                      <w:sz w:val="18"/>
                      <w:szCs w:val="18"/>
                      <w:lang w:val="en-GB"/>
                    </w:rPr>
                    <w:t xml:space="preserve"> year</w:t>
                  </w:r>
                </w:p>
                <w:p w14:paraId="4B99ED90" w14:textId="5CE7F9D7" w:rsidR="00706F16" w:rsidRPr="002D56C5" w:rsidRDefault="00F242DA" w:rsidP="00706F16">
                  <w:pPr>
                    <w:pStyle w:val="Vchoz"/>
                    <w:jc w:val="center"/>
                  </w:pPr>
                  <w:r>
                    <w:rPr>
                      <w:b/>
                      <w:color w:val="FF0000"/>
                      <w:sz w:val="18"/>
                      <w:szCs w:val="18"/>
                      <w:lang w:val="en-GB"/>
                    </w:rPr>
                    <w:t>(</w:t>
                  </w:r>
                  <w:r w:rsidR="00706F16" w:rsidRPr="002D56C5">
                    <w:rPr>
                      <w:b/>
                      <w:color w:val="FF0000"/>
                      <w:sz w:val="18"/>
                      <w:szCs w:val="18"/>
                      <w:lang w:val="en-GB"/>
                    </w:rPr>
                    <w:t>please list</w:t>
                  </w:r>
                  <w:r>
                    <w:rPr>
                      <w:b/>
                      <w:color w:val="FF0000"/>
                      <w:sz w:val="18"/>
                      <w:szCs w:val="18"/>
                      <w:lang w:val="en-GB"/>
                    </w:rPr>
                    <w:t>)</w:t>
                  </w:r>
                </w:p>
              </w:tc>
            </w:tr>
            <w:tr w:rsidR="00172EA2" w:rsidRPr="002D56C5" w14:paraId="220421FD"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65EAB2C5" w14:textId="77777777" w:rsidR="00172EA2" w:rsidRPr="002D56C5" w:rsidRDefault="00172EA2" w:rsidP="00172EA2">
                  <w:pPr>
                    <w:pStyle w:val="Vchoz"/>
                    <w:snapToGrid w:val="0"/>
                    <w:jc w:val="center"/>
                  </w:pPr>
                  <w:r w:rsidRPr="002D56C5">
                    <w:rPr>
                      <w:b/>
                    </w:rPr>
                    <w:t>přednášky</w:t>
                  </w:r>
                </w:p>
                <w:p w14:paraId="77D913E4" w14:textId="77777777" w:rsidR="00172EA2" w:rsidRPr="002D56C5" w:rsidRDefault="00172EA2" w:rsidP="00172EA2">
                  <w:pPr>
                    <w:pStyle w:val="Vchoz"/>
                    <w:jc w:val="center"/>
                    <w:rPr>
                      <w:b/>
                    </w:rPr>
                  </w:pPr>
                  <w:r w:rsidRPr="002D56C5">
                    <w:rPr>
                      <w:b/>
                    </w:rPr>
                    <w:t>/hodin ročně/</w:t>
                  </w:r>
                </w:p>
                <w:p w14:paraId="5DDD1A59" w14:textId="77777777" w:rsidR="00706F16" w:rsidRPr="002D56C5" w:rsidRDefault="00706F16" w:rsidP="00706F16">
                  <w:pPr>
                    <w:pStyle w:val="Vchoz"/>
                    <w:snapToGrid w:val="0"/>
                    <w:jc w:val="center"/>
                    <w:rPr>
                      <w:color w:val="FF0000"/>
                      <w:sz w:val="18"/>
                      <w:szCs w:val="18"/>
                      <w:lang w:val="en-GB"/>
                    </w:rPr>
                  </w:pPr>
                  <w:r w:rsidRPr="002D56C5">
                    <w:rPr>
                      <w:b/>
                      <w:color w:val="FF0000"/>
                      <w:sz w:val="18"/>
                      <w:szCs w:val="18"/>
                      <w:lang w:val="en-GB"/>
                    </w:rPr>
                    <w:t>Lectures</w:t>
                  </w:r>
                </w:p>
                <w:p w14:paraId="0648A060" w14:textId="29218BAA" w:rsidR="00706F16" w:rsidRPr="002D56C5" w:rsidRDefault="00F242DA" w:rsidP="00706F16">
                  <w:pPr>
                    <w:pStyle w:val="Vchoz"/>
                    <w:jc w:val="center"/>
                  </w:pPr>
                  <w:r>
                    <w:rPr>
                      <w:b/>
                      <w:color w:val="FF0000"/>
                      <w:sz w:val="18"/>
                      <w:szCs w:val="18"/>
                      <w:lang w:val="en-GB"/>
                    </w:rPr>
                    <w:t>(</w:t>
                  </w:r>
                  <w:r w:rsidR="00706F16" w:rsidRPr="002D56C5">
                    <w:rPr>
                      <w:b/>
                      <w:color w:val="FF0000"/>
                      <w:sz w:val="18"/>
                      <w:szCs w:val="18"/>
                      <w:lang w:val="en-GB"/>
                    </w:rPr>
                    <w:t>hours per year</w:t>
                  </w:r>
                  <w:r>
                    <w:rPr>
                      <w:b/>
                      <w:color w:val="FF0000"/>
                      <w:sz w:val="18"/>
                      <w:szCs w:val="18"/>
                      <w:lang w:val="en-GB"/>
                    </w:rPr>
                    <w: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B3D46C3"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68D0700B"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F674198"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C37C3" w14:textId="77777777" w:rsidR="00172EA2" w:rsidRPr="002D56C5" w:rsidRDefault="00172EA2" w:rsidP="00172EA2">
                  <w:pPr>
                    <w:pStyle w:val="Vchoz"/>
                    <w:snapToGrid w:val="0"/>
                  </w:pPr>
                </w:p>
              </w:tc>
            </w:tr>
            <w:tr w:rsidR="00172EA2" w:rsidRPr="002D56C5" w14:paraId="3EDFC779"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3989AD7" w14:textId="77777777" w:rsidR="00172EA2" w:rsidRPr="002D56C5" w:rsidRDefault="00172EA2" w:rsidP="00172EA2">
                  <w:pPr>
                    <w:pStyle w:val="Vchoz"/>
                    <w:snapToGrid w:val="0"/>
                    <w:jc w:val="center"/>
                  </w:pPr>
                  <w:r w:rsidRPr="002D56C5">
                    <w:rPr>
                      <w:b/>
                    </w:rPr>
                    <w:t>semináře</w:t>
                  </w:r>
                </w:p>
                <w:p w14:paraId="6078D8DC" w14:textId="77777777" w:rsidR="00172EA2" w:rsidRPr="002D56C5" w:rsidRDefault="00172EA2" w:rsidP="00172EA2">
                  <w:pPr>
                    <w:pStyle w:val="Vchoz"/>
                    <w:jc w:val="center"/>
                    <w:rPr>
                      <w:b/>
                    </w:rPr>
                  </w:pPr>
                  <w:r w:rsidRPr="002D56C5">
                    <w:rPr>
                      <w:b/>
                    </w:rPr>
                    <w:t>/hodin ročně/</w:t>
                  </w:r>
                </w:p>
                <w:p w14:paraId="172456F3" w14:textId="77777777" w:rsidR="00706F16" w:rsidRPr="002D56C5" w:rsidRDefault="00706F16" w:rsidP="00706F16">
                  <w:pPr>
                    <w:pStyle w:val="Vchoz"/>
                    <w:snapToGrid w:val="0"/>
                    <w:jc w:val="center"/>
                    <w:rPr>
                      <w:color w:val="FF0000"/>
                      <w:sz w:val="18"/>
                      <w:szCs w:val="18"/>
                      <w:lang w:val="en-GB"/>
                    </w:rPr>
                  </w:pPr>
                  <w:r w:rsidRPr="002D56C5">
                    <w:rPr>
                      <w:b/>
                      <w:color w:val="FF0000"/>
                      <w:sz w:val="18"/>
                      <w:szCs w:val="18"/>
                      <w:lang w:val="en-GB"/>
                    </w:rPr>
                    <w:t>Seminars</w:t>
                  </w:r>
                </w:p>
                <w:p w14:paraId="682878C0" w14:textId="6740E3D6" w:rsidR="00706F16" w:rsidRPr="002D56C5" w:rsidRDefault="00F242DA" w:rsidP="00706F16">
                  <w:pPr>
                    <w:pStyle w:val="Vchoz"/>
                    <w:jc w:val="center"/>
                  </w:pPr>
                  <w:r>
                    <w:rPr>
                      <w:b/>
                      <w:color w:val="FF0000"/>
                      <w:sz w:val="18"/>
                      <w:szCs w:val="18"/>
                      <w:lang w:val="en-GB"/>
                    </w:rPr>
                    <w:t>(</w:t>
                  </w:r>
                  <w:r w:rsidR="00706F16" w:rsidRPr="002D56C5">
                    <w:rPr>
                      <w:b/>
                      <w:color w:val="FF0000"/>
                      <w:sz w:val="18"/>
                      <w:szCs w:val="18"/>
                      <w:lang w:val="en-GB"/>
                    </w:rPr>
                    <w:t>hours per year</w:t>
                  </w:r>
                  <w:r>
                    <w:rPr>
                      <w:b/>
                      <w:color w:val="FF0000"/>
                      <w:sz w:val="18"/>
                      <w:szCs w:val="18"/>
                      <w:lang w:val="en-GB"/>
                    </w:rPr>
                    <w: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3AD3ABC"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7B32818"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F160CD8"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F77210" w14:textId="77777777" w:rsidR="00172EA2" w:rsidRPr="002D56C5" w:rsidRDefault="00172EA2" w:rsidP="00172EA2">
                  <w:pPr>
                    <w:pStyle w:val="Vchoz"/>
                    <w:snapToGrid w:val="0"/>
                  </w:pPr>
                </w:p>
              </w:tc>
            </w:tr>
            <w:tr w:rsidR="00172EA2" w:rsidRPr="002D56C5" w14:paraId="2434386F"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9F449DF" w14:textId="77777777" w:rsidR="00172EA2" w:rsidRPr="002D56C5" w:rsidRDefault="00172EA2" w:rsidP="00172EA2">
                  <w:pPr>
                    <w:pStyle w:val="Vchoz"/>
                    <w:snapToGrid w:val="0"/>
                    <w:jc w:val="center"/>
                  </w:pPr>
                  <w:r w:rsidRPr="002D56C5">
                    <w:rPr>
                      <w:b/>
                    </w:rPr>
                    <w:t>praktická výuka, stáže, cvičení, laboratorní práce</w:t>
                  </w:r>
                </w:p>
                <w:p w14:paraId="1BC2AC7B" w14:textId="77777777" w:rsidR="00172EA2" w:rsidRPr="002D56C5" w:rsidRDefault="00172EA2" w:rsidP="00172EA2">
                  <w:pPr>
                    <w:pStyle w:val="Vchoz"/>
                    <w:jc w:val="center"/>
                    <w:rPr>
                      <w:b/>
                    </w:rPr>
                  </w:pPr>
                  <w:r w:rsidRPr="002D56C5">
                    <w:rPr>
                      <w:b/>
                    </w:rPr>
                    <w:t>/hodin ročně/</w:t>
                  </w:r>
                </w:p>
                <w:p w14:paraId="165FB491" w14:textId="77777777" w:rsidR="00706F16" w:rsidRPr="002D56C5" w:rsidRDefault="00706F16" w:rsidP="00706F16">
                  <w:pPr>
                    <w:pStyle w:val="Vchoz"/>
                    <w:snapToGrid w:val="0"/>
                    <w:jc w:val="center"/>
                    <w:rPr>
                      <w:color w:val="FF0000"/>
                      <w:sz w:val="18"/>
                      <w:szCs w:val="18"/>
                      <w:lang w:val="en-GB"/>
                    </w:rPr>
                  </w:pPr>
                  <w:r w:rsidRPr="002D56C5">
                    <w:rPr>
                      <w:b/>
                      <w:color w:val="FF0000"/>
                      <w:sz w:val="18"/>
                      <w:szCs w:val="18"/>
                      <w:lang w:val="en-GB"/>
                    </w:rPr>
                    <w:t>Practical instruction, internships, tutorials, laboratory work</w:t>
                  </w:r>
                </w:p>
                <w:p w14:paraId="709ED5E5" w14:textId="7F9CF4BB" w:rsidR="00706F16" w:rsidRPr="002D56C5" w:rsidRDefault="00F242DA" w:rsidP="00706F16">
                  <w:pPr>
                    <w:pStyle w:val="Vchoz"/>
                    <w:jc w:val="center"/>
                  </w:pPr>
                  <w:r>
                    <w:rPr>
                      <w:b/>
                      <w:color w:val="FF0000"/>
                      <w:sz w:val="18"/>
                      <w:szCs w:val="18"/>
                      <w:lang w:val="en-GB"/>
                    </w:rPr>
                    <w:t>(</w:t>
                  </w:r>
                  <w:r w:rsidR="00706F16" w:rsidRPr="002D56C5">
                    <w:rPr>
                      <w:b/>
                      <w:color w:val="FF0000"/>
                      <w:sz w:val="18"/>
                      <w:szCs w:val="18"/>
                      <w:lang w:val="en-GB"/>
                    </w:rPr>
                    <w:t>hours per year</w:t>
                  </w:r>
                  <w:r>
                    <w:rPr>
                      <w:b/>
                      <w:color w:val="FF0000"/>
                      <w:sz w:val="18"/>
                      <w:szCs w:val="18"/>
                      <w:lang w:val="en-GB"/>
                    </w:rPr>
                    <w: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880AD60"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B880708"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C827880"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55A1FD" w14:textId="77777777" w:rsidR="00172EA2" w:rsidRPr="002D56C5" w:rsidRDefault="00172EA2" w:rsidP="00172EA2">
                  <w:pPr>
                    <w:pStyle w:val="Vchoz"/>
                    <w:snapToGrid w:val="0"/>
                  </w:pPr>
                </w:p>
              </w:tc>
            </w:tr>
            <w:tr w:rsidR="00172EA2" w:rsidRPr="002D56C5" w14:paraId="40A88602"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265C5C8" w14:textId="77777777" w:rsidR="00172EA2" w:rsidRPr="002D56C5" w:rsidRDefault="00172EA2" w:rsidP="00172EA2">
                  <w:pPr>
                    <w:pStyle w:val="Vchoz"/>
                    <w:snapToGrid w:val="0"/>
                    <w:jc w:val="center"/>
                  </w:pPr>
                  <w:r w:rsidRPr="002D56C5">
                    <w:rPr>
                      <w:b/>
                    </w:rPr>
                    <w:t>CŽV</w:t>
                  </w:r>
                </w:p>
                <w:p w14:paraId="156139C3" w14:textId="77777777" w:rsidR="00172EA2" w:rsidRPr="002D56C5" w:rsidRDefault="00172EA2" w:rsidP="00172EA2">
                  <w:pPr>
                    <w:pStyle w:val="Vchoz"/>
                    <w:jc w:val="center"/>
                    <w:rPr>
                      <w:b/>
                    </w:rPr>
                  </w:pPr>
                  <w:r w:rsidRPr="002D56C5">
                    <w:rPr>
                      <w:b/>
                    </w:rPr>
                    <w:t>/hodin ročně/</w:t>
                  </w:r>
                </w:p>
                <w:p w14:paraId="4DF1B8D8" w14:textId="77777777" w:rsidR="00706F16" w:rsidRPr="002D56C5" w:rsidRDefault="00706F16" w:rsidP="00706F16">
                  <w:pPr>
                    <w:pStyle w:val="Vchoz"/>
                    <w:snapToGrid w:val="0"/>
                    <w:jc w:val="center"/>
                    <w:rPr>
                      <w:color w:val="FF0000"/>
                      <w:sz w:val="18"/>
                      <w:szCs w:val="18"/>
                      <w:lang w:val="en-GB"/>
                    </w:rPr>
                  </w:pPr>
                  <w:r w:rsidRPr="002D56C5">
                    <w:rPr>
                      <w:b/>
                      <w:color w:val="FF0000"/>
                      <w:sz w:val="18"/>
                      <w:szCs w:val="18"/>
                      <w:lang w:val="en-GB"/>
                    </w:rPr>
                    <w:t>Lifelong learning programme</w:t>
                  </w:r>
                </w:p>
                <w:p w14:paraId="4D4D207E" w14:textId="2F7BE42F" w:rsidR="00706F16" w:rsidRPr="002D56C5" w:rsidRDefault="00F242DA" w:rsidP="00706F16">
                  <w:pPr>
                    <w:pStyle w:val="Vchoz"/>
                    <w:jc w:val="center"/>
                  </w:pPr>
                  <w:r>
                    <w:rPr>
                      <w:b/>
                      <w:color w:val="FF0000"/>
                      <w:sz w:val="18"/>
                      <w:szCs w:val="18"/>
                      <w:lang w:val="en-GB"/>
                    </w:rPr>
                    <w:t>(</w:t>
                  </w:r>
                  <w:r w:rsidR="00706F16" w:rsidRPr="002D56C5">
                    <w:rPr>
                      <w:b/>
                      <w:color w:val="FF0000"/>
                      <w:sz w:val="18"/>
                      <w:szCs w:val="18"/>
                      <w:lang w:val="en-GB"/>
                    </w:rPr>
                    <w:t>hours per year</w:t>
                  </w:r>
                  <w:r>
                    <w:rPr>
                      <w:b/>
                      <w:color w:val="FF0000"/>
                      <w:sz w:val="18"/>
                      <w:szCs w:val="18"/>
                      <w:lang w:val="en-GB"/>
                    </w:rPr>
                    <w: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2E45C70"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DBB0649"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AECF0F0"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E41FE5" w14:textId="77777777" w:rsidR="00172EA2" w:rsidRPr="002D56C5" w:rsidRDefault="00172EA2" w:rsidP="00172EA2">
                  <w:pPr>
                    <w:pStyle w:val="Vchoz"/>
                    <w:snapToGrid w:val="0"/>
                  </w:pPr>
                </w:p>
              </w:tc>
            </w:tr>
          </w:tbl>
          <w:p w14:paraId="1C29D145" w14:textId="77777777" w:rsidR="00172EA2" w:rsidRPr="002D56C5" w:rsidRDefault="00172EA2" w:rsidP="00172EA2"/>
        </w:tc>
      </w:tr>
      <w:tr w:rsidR="00172EA2" w:rsidRPr="002D56C5" w14:paraId="7F74E182"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4DB04C88" w14:textId="3EEDA2F6" w:rsidR="00172EA2" w:rsidRPr="002D56C5" w:rsidRDefault="00172EA2" w:rsidP="00172EA2">
            <w:pPr>
              <w:pStyle w:val="Vchoz"/>
              <w:snapToGrid w:val="0"/>
            </w:pPr>
            <w:r w:rsidRPr="002D56C5">
              <w:rPr>
                <w:b/>
                <w:sz w:val="22"/>
                <w:szCs w:val="22"/>
              </w:rPr>
              <w:t>Vedení absolventů pregraduálního a doktorského studia</w:t>
            </w:r>
            <w:r w:rsidR="002D56C5">
              <w:rPr>
                <w:b/>
                <w:sz w:val="22"/>
                <w:szCs w:val="22"/>
              </w:rPr>
              <w:t xml:space="preserve"> </w:t>
            </w:r>
            <w:r w:rsidR="00DD3474" w:rsidRPr="002D56C5">
              <w:rPr>
                <w:b/>
                <w:sz w:val="22"/>
                <w:szCs w:val="22"/>
              </w:rPr>
              <w:t>/</w:t>
            </w:r>
            <w:r w:rsidR="00DD3474" w:rsidRPr="002D56C5">
              <w:rPr>
                <w:b/>
                <w:sz w:val="22"/>
                <w:szCs w:val="22"/>
                <w:lang w:val="en-GB"/>
              </w:rPr>
              <w:t xml:space="preserve"> </w:t>
            </w:r>
            <w:r w:rsidR="00FD753F">
              <w:rPr>
                <w:b/>
                <w:color w:val="FF0000"/>
                <w:sz w:val="22"/>
                <w:szCs w:val="22"/>
                <w:lang w:val="en-GB"/>
              </w:rPr>
              <w:t>Supervision</w:t>
            </w:r>
            <w:r w:rsidR="00DD3474" w:rsidRPr="002D56C5">
              <w:rPr>
                <w:b/>
                <w:color w:val="FF0000"/>
                <w:sz w:val="22"/>
                <w:szCs w:val="22"/>
                <w:lang w:val="en-GB"/>
              </w:rPr>
              <w:t xml:space="preserve"> of graduates from undergraduate and post-graduate studies</w:t>
            </w:r>
          </w:p>
        </w:tc>
      </w:tr>
      <w:tr w:rsidR="00172EA2" w:rsidRPr="002D56C5" w14:paraId="3BD07339" w14:textId="77777777" w:rsidTr="00172EA2">
        <w:tc>
          <w:tcPr>
            <w:tcW w:w="8681" w:type="dxa"/>
            <w:tcBorders>
              <w:top w:val="single" w:sz="8" w:space="0" w:color="000000"/>
              <w:bottom w:val="single" w:sz="8" w:space="0" w:color="000000"/>
            </w:tcBorders>
            <w:tcMar>
              <w:top w:w="0" w:type="dxa"/>
              <w:left w:w="108" w:type="dxa"/>
              <w:bottom w:w="0" w:type="dxa"/>
              <w:right w:w="108" w:type="dxa"/>
            </w:tcMar>
          </w:tcPr>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47"/>
              <w:gridCol w:w="1632"/>
              <w:gridCol w:w="1632"/>
              <w:gridCol w:w="1632"/>
              <w:gridCol w:w="1701"/>
            </w:tblGrid>
            <w:tr w:rsidR="00172EA2" w:rsidRPr="002D56C5" w14:paraId="6CA22268"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1FC2BD7"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22ABB70" w14:textId="77777777" w:rsidR="00172EA2" w:rsidRPr="002D56C5" w:rsidRDefault="00172EA2" w:rsidP="00172EA2">
                  <w:pPr>
                    <w:pStyle w:val="Vchoz"/>
                    <w:snapToGrid w:val="0"/>
                    <w:jc w:val="center"/>
                  </w:pPr>
                  <w:r w:rsidRPr="002D56C5">
                    <w:rPr>
                      <w:b/>
                    </w:rPr>
                    <w:t>akad. rok -3</w:t>
                  </w:r>
                </w:p>
                <w:p w14:paraId="3C65737B" w14:textId="77777777" w:rsidR="00172EA2" w:rsidRPr="002D56C5" w:rsidRDefault="00172EA2" w:rsidP="00172EA2">
                  <w:pPr>
                    <w:pStyle w:val="Vchoz"/>
                    <w:jc w:val="center"/>
                    <w:rPr>
                      <w:b/>
                    </w:rPr>
                  </w:pPr>
                  <w:r w:rsidRPr="002D56C5">
                    <w:rPr>
                      <w:b/>
                    </w:rPr>
                    <w:t>/vypsat/</w:t>
                  </w:r>
                </w:p>
                <w:p w14:paraId="1B0C0D94" w14:textId="11FE4CA4" w:rsidR="00DD3474" w:rsidRPr="00E27157" w:rsidRDefault="00DD3474" w:rsidP="00172EA2">
                  <w:pPr>
                    <w:pStyle w:val="Vchoz"/>
                    <w:jc w:val="center"/>
                    <w:rPr>
                      <w:lang w:val="en-GB"/>
                    </w:rPr>
                  </w:pPr>
                  <w:r w:rsidRPr="00E27157">
                    <w:rPr>
                      <w:b/>
                      <w:color w:val="FF0000"/>
                      <w:lang w:val="en-GB"/>
                    </w:rPr>
                    <w:t>a</w:t>
                  </w:r>
                  <w:r w:rsidR="002D56C5" w:rsidRPr="00E27157">
                    <w:rPr>
                      <w:b/>
                      <w:color w:val="FF0000"/>
                      <w:lang w:val="en-GB"/>
                    </w:rPr>
                    <w:t>cad.</w:t>
                  </w:r>
                  <w:r w:rsidRPr="00E27157">
                    <w:rPr>
                      <w:b/>
                      <w:color w:val="FF0000"/>
                      <w:lang w:val="en-GB"/>
                    </w:rPr>
                    <w:t xml:space="preserve"> year </w:t>
                  </w:r>
                  <w:r w:rsidR="002D56C5" w:rsidRPr="00E27157">
                    <w:rPr>
                      <w:b/>
                      <w:color w:val="FF0000"/>
                      <w:lang w:val="en-GB"/>
                    </w:rPr>
                    <w:t>-</w:t>
                  </w:r>
                  <w:r w:rsidRPr="00E27157">
                    <w:rPr>
                      <w:b/>
                      <w:color w:val="FF0000"/>
                      <w:lang w:val="en-GB"/>
                    </w:rPr>
                    <w:t xml:space="preserve">3 </w:t>
                  </w:r>
                  <w:r w:rsidR="00F242DA" w:rsidRPr="00E27157">
                    <w:rPr>
                      <w:b/>
                      <w:color w:val="FF0000"/>
                      <w:lang w:val="en-GB"/>
                    </w:rPr>
                    <w:t>(</w:t>
                  </w:r>
                  <w:r w:rsidRPr="00E27157">
                    <w:rPr>
                      <w:b/>
                      <w:color w:val="FF0000"/>
                      <w:lang w:val="en-GB"/>
                    </w:rPr>
                    <w:t>please list</w:t>
                  </w:r>
                  <w:r w:rsidR="00F242DA" w:rsidRPr="00E27157">
                    <w:rPr>
                      <w:b/>
                      <w:lang w:val="en-GB"/>
                    </w:rPr>
                    <w: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871B3B8" w14:textId="77777777" w:rsidR="00172EA2" w:rsidRPr="002D56C5" w:rsidRDefault="00172EA2" w:rsidP="00172EA2">
                  <w:pPr>
                    <w:pStyle w:val="Vchoz"/>
                    <w:snapToGrid w:val="0"/>
                    <w:jc w:val="center"/>
                  </w:pPr>
                  <w:r w:rsidRPr="002D56C5">
                    <w:rPr>
                      <w:b/>
                    </w:rPr>
                    <w:t>akad. rok -2</w:t>
                  </w:r>
                </w:p>
                <w:p w14:paraId="7D086239" w14:textId="77777777" w:rsidR="00172EA2" w:rsidRPr="002D56C5" w:rsidRDefault="00172EA2" w:rsidP="00172EA2">
                  <w:pPr>
                    <w:pStyle w:val="Vchoz"/>
                    <w:jc w:val="center"/>
                    <w:rPr>
                      <w:b/>
                    </w:rPr>
                  </w:pPr>
                  <w:r w:rsidRPr="002D56C5">
                    <w:rPr>
                      <w:b/>
                    </w:rPr>
                    <w:t>/vypsat/</w:t>
                  </w:r>
                </w:p>
                <w:p w14:paraId="45AD1061" w14:textId="11F7ECA0" w:rsidR="00DD3474" w:rsidRPr="00E27157" w:rsidRDefault="002D56C5" w:rsidP="00172EA2">
                  <w:pPr>
                    <w:pStyle w:val="Vchoz"/>
                    <w:jc w:val="center"/>
                    <w:rPr>
                      <w:lang w:val="en-GB"/>
                    </w:rPr>
                  </w:pPr>
                  <w:r w:rsidRPr="00E27157">
                    <w:rPr>
                      <w:b/>
                      <w:color w:val="FF0000"/>
                      <w:lang w:val="en-GB"/>
                    </w:rPr>
                    <w:t>acad.</w:t>
                  </w:r>
                  <w:r w:rsidR="00DD3474" w:rsidRPr="00E27157">
                    <w:rPr>
                      <w:b/>
                      <w:color w:val="FF0000"/>
                      <w:lang w:val="en-GB"/>
                    </w:rPr>
                    <w:t xml:space="preserve"> year </w:t>
                  </w:r>
                  <w:r w:rsidRPr="00E27157">
                    <w:rPr>
                      <w:b/>
                      <w:color w:val="FF0000"/>
                      <w:lang w:val="en-GB"/>
                    </w:rPr>
                    <w:t>-</w:t>
                  </w:r>
                  <w:r w:rsidR="00DD3474" w:rsidRPr="00E27157">
                    <w:rPr>
                      <w:b/>
                      <w:color w:val="FF0000"/>
                      <w:lang w:val="en-GB"/>
                    </w:rPr>
                    <w:t xml:space="preserve">2 </w:t>
                  </w:r>
                  <w:r w:rsidR="00F242DA" w:rsidRPr="00E27157">
                    <w:rPr>
                      <w:b/>
                      <w:color w:val="FF0000"/>
                      <w:lang w:val="en-GB"/>
                    </w:rPr>
                    <w:t>(</w:t>
                  </w:r>
                  <w:r w:rsidR="00DD3474" w:rsidRPr="00E27157">
                    <w:rPr>
                      <w:b/>
                      <w:color w:val="FF0000"/>
                      <w:lang w:val="en-GB"/>
                    </w:rPr>
                    <w:t>please list</w:t>
                  </w:r>
                  <w:r w:rsidR="00F242DA" w:rsidRPr="00E27157">
                    <w:rPr>
                      <w:b/>
                      <w:color w:val="FF0000"/>
                      <w:lang w:val="en-GB"/>
                    </w:rPr>
                    <w: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B5A33D4" w14:textId="77777777" w:rsidR="00172EA2" w:rsidRPr="002D56C5" w:rsidRDefault="00172EA2" w:rsidP="00172EA2">
                  <w:pPr>
                    <w:pStyle w:val="Vchoz"/>
                    <w:snapToGrid w:val="0"/>
                    <w:jc w:val="center"/>
                  </w:pPr>
                  <w:r w:rsidRPr="002D56C5">
                    <w:rPr>
                      <w:b/>
                    </w:rPr>
                    <w:t>akad. rok -1</w:t>
                  </w:r>
                </w:p>
                <w:p w14:paraId="6E8316A4" w14:textId="77777777" w:rsidR="00172EA2" w:rsidRPr="002D56C5" w:rsidRDefault="00172EA2" w:rsidP="00172EA2">
                  <w:pPr>
                    <w:pStyle w:val="Vchoz"/>
                    <w:jc w:val="center"/>
                    <w:rPr>
                      <w:b/>
                    </w:rPr>
                  </w:pPr>
                  <w:r w:rsidRPr="002D56C5">
                    <w:rPr>
                      <w:b/>
                    </w:rPr>
                    <w:t>/vypsat/</w:t>
                  </w:r>
                </w:p>
                <w:p w14:paraId="36088E7C" w14:textId="221A49D8" w:rsidR="00DD3474" w:rsidRPr="00E27157" w:rsidRDefault="002D56C5" w:rsidP="00172EA2">
                  <w:pPr>
                    <w:pStyle w:val="Vchoz"/>
                    <w:jc w:val="center"/>
                    <w:rPr>
                      <w:lang w:val="en-GB"/>
                    </w:rPr>
                  </w:pPr>
                  <w:r w:rsidRPr="00E27157">
                    <w:rPr>
                      <w:b/>
                      <w:color w:val="FF0000"/>
                      <w:lang w:val="en-GB"/>
                    </w:rPr>
                    <w:t>acad.</w:t>
                  </w:r>
                  <w:r w:rsidR="00DD3474" w:rsidRPr="00E27157">
                    <w:rPr>
                      <w:b/>
                      <w:color w:val="FF0000"/>
                      <w:lang w:val="en-GB"/>
                    </w:rPr>
                    <w:t xml:space="preserve"> year </w:t>
                  </w:r>
                  <w:r w:rsidRPr="00E27157">
                    <w:rPr>
                      <w:b/>
                      <w:color w:val="FF0000"/>
                      <w:lang w:val="en-GB"/>
                    </w:rPr>
                    <w:t>-</w:t>
                  </w:r>
                  <w:r w:rsidR="00DD3474" w:rsidRPr="00E27157">
                    <w:rPr>
                      <w:b/>
                      <w:color w:val="FF0000"/>
                      <w:lang w:val="en-GB"/>
                    </w:rPr>
                    <w:t xml:space="preserve">1 </w:t>
                  </w:r>
                  <w:r w:rsidR="00F242DA" w:rsidRPr="00E27157">
                    <w:rPr>
                      <w:b/>
                      <w:color w:val="FF0000"/>
                      <w:lang w:val="en-GB"/>
                    </w:rPr>
                    <w:t>(</w:t>
                  </w:r>
                  <w:r w:rsidR="00DD3474" w:rsidRPr="00E27157">
                    <w:rPr>
                      <w:b/>
                      <w:color w:val="FF0000"/>
                      <w:lang w:val="en-GB"/>
                    </w:rPr>
                    <w:t>please list</w:t>
                  </w:r>
                  <w:r w:rsidR="00F242DA" w:rsidRPr="00E27157">
                    <w:rPr>
                      <w:b/>
                      <w:color w:val="FF0000"/>
                      <w:lang w:val="en-GB"/>
                    </w:rPr>
                    <w:t>)</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4EFD19" w14:textId="77777777" w:rsidR="00172EA2" w:rsidRPr="002D56C5" w:rsidRDefault="00172EA2" w:rsidP="00172EA2">
                  <w:pPr>
                    <w:pStyle w:val="Vchoz"/>
                    <w:snapToGrid w:val="0"/>
                    <w:jc w:val="center"/>
                  </w:pPr>
                  <w:r w:rsidRPr="002D56C5">
                    <w:rPr>
                      <w:b/>
                    </w:rPr>
                    <w:t>běžící akad. rok</w:t>
                  </w:r>
                </w:p>
                <w:p w14:paraId="4E505796" w14:textId="77777777" w:rsidR="00172EA2" w:rsidRPr="002D56C5" w:rsidRDefault="00172EA2" w:rsidP="00172EA2">
                  <w:pPr>
                    <w:pStyle w:val="Vchoz"/>
                    <w:jc w:val="center"/>
                    <w:rPr>
                      <w:b/>
                    </w:rPr>
                  </w:pPr>
                  <w:r w:rsidRPr="002D56C5">
                    <w:rPr>
                      <w:b/>
                    </w:rPr>
                    <w:t>/vypsat/</w:t>
                  </w:r>
                </w:p>
                <w:p w14:paraId="7B3CF579" w14:textId="52987CD3" w:rsidR="00DD3474" w:rsidRPr="00E27157" w:rsidRDefault="002D56C5" w:rsidP="00172EA2">
                  <w:pPr>
                    <w:pStyle w:val="Vchoz"/>
                    <w:jc w:val="center"/>
                    <w:rPr>
                      <w:lang w:val="en-GB"/>
                    </w:rPr>
                  </w:pPr>
                  <w:r w:rsidRPr="00E27157">
                    <w:rPr>
                      <w:b/>
                      <w:color w:val="FF0000"/>
                      <w:lang w:val="en-GB"/>
                    </w:rPr>
                    <w:t>Current acad.</w:t>
                  </w:r>
                  <w:r w:rsidR="00DD3474" w:rsidRPr="00E27157">
                    <w:rPr>
                      <w:b/>
                      <w:color w:val="FF0000"/>
                      <w:lang w:val="en-GB"/>
                    </w:rPr>
                    <w:t xml:space="preserve"> year </w:t>
                  </w:r>
                  <w:r w:rsidR="00F242DA" w:rsidRPr="00E27157">
                    <w:rPr>
                      <w:b/>
                      <w:color w:val="FF0000"/>
                      <w:lang w:val="en-GB"/>
                    </w:rPr>
                    <w:t>(</w:t>
                  </w:r>
                  <w:r w:rsidR="00DD3474" w:rsidRPr="00E27157">
                    <w:rPr>
                      <w:b/>
                      <w:color w:val="FF0000"/>
                      <w:lang w:val="en-GB"/>
                    </w:rPr>
                    <w:t>please list</w:t>
                  </w:r>
                  <w:r w:rsidR="00F242DA" w:rsidRPr="00E27157">
                    <w:rPr>
                      <w:b/>
                      <w:color w:val="FF0000"/>
                      <w:lang w:val="en-GB"/>
                    </w:rPr>
                    <w:t>)</w:t>
                  </w:r>
                </w:p>
              </w:tc>
            </w:tr>
            <w:tr w:rsidR="00172EA2" w:rsidRPr="002D56C5" w14:paraId="4674F899"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30EEEF0" w14:textId="77777777" w:rsidR="002D56C5" w:rsidRDefault="00172EA2" w:rsidP="00172EA2">
                  <w:pPr>
                    <w:pStyle w:val="Vchoz"/>
                    <w:snapToGrid w:val="0"/>
                    <w:jc w:val="center"/>
                    <w:rPr>
                      <w:b/>
                    </w:rPr>
                  </w:pPr>
                  <w:r w:rsidRPr="002D56C5">
                    <w:rPr>
                      <w:b/>
                    </w:rPr>
                    <w:t xml:space="preserve">Bc. </w:t>
                  </w:r>
                  <w:r w:rsidR="002D56C5">
                    <w:rPr>
                      <w:b/>
                    </w:rPr>
                    <w:t>vedení</w:t>
                  </w:r>
                </w:p>
                <w:p w14:paraId="0EF12A1C" w14:textId="3EF987A4" w:rsidR="00172EA2" w:rsidRPr="00E27157" w:rsidRDefault="00FD753F" w:rsidP="00172EA2">
                  <w:pPr>
                    <w:pStyle w:val="Vchoz"/>
                    <w:snapToGrid w:val="0"/>
                    <w:jc w:val="center"/>
                    <w:rPr>
                      <w:lang w:val="en-GB"/>
                    </w:rPr>
                  </w:pPr>
                  <w:r>
                    <w:rPr>
                      <w:b/>
                      <w:color w:val="FF0000"/>
                      <w:lang w:val="en-GB"/>
                    </w:rPr>
                    <w:t>supervision</w:t>
                  </w:r>
                  <w:r w:rsidR="00DD3474" w:rsidRPr="00E27157">
                    <w:rPr>
                      <w:b/>
                      <w:color w:val="FF0000"/>
                      <w:lang w:val="en-GB"/>
                    </w:rPr>
                    <w:t xml:space="preserve"> of students in bachelor</w:t>
                  </w:r>
                  <w:r w:rsidR="00DD3474" w:rsidRPr="00AB5849">
                    <w:rPr>
                      <w:b/>
                      <w:color w:val="FF0000"/>
                      <w:lang w:val="en-GB"/>
                    </w:rPr>
                    <w:t>’s</w:t>
                  </w:r>
                  <w:r w:rsidR="00DD3474" w:rsidRPr="00E27157">
                    <w:rPr>
                      <w:b/>
                      <w:color w:val="FF0000"/>
                      <w:lang w:val="en-GB"/>
                    </w:rPr>
                    <w:t xml:space="preserve"> programmes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4E91B22"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DC2D294"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6152879"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BE5FFA" w14:textId="77777777" w:rsidR="00172EA2" w:rsidRPr="002D56C5" w:rsidRDefault="00172EA2" w:rsidP="00172EA2">
                  <w:pPr>
                    <w:pStyle w:val="Vchoz"/>
                    <w:snapToGrid w:val="0"/>
                  </w:pPr>
                </w:p>
              </w:tc>
            </w:tr>
            <w:tr w:rsidR="00172EA2" w:rsidRPr="002D56C5" w14:paraId="24D30490"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071EC50" w14:textId="77777777" w:rsidR="002D56C5" w:rsidRDefault="00172EA2" w:rsidP="00172EA2">
                  <w:pPr>
                    <w:pStyle w:val="Vchoz"/>
                    <w:snapToGrid w:val="0"/>
                    <w:jc w:val="center"/>
                    <w:rPr>
                      <w:b/>
                    </w:rPr>
                  </w:pPr>
                  <w:r w:rsidRPr="002D56C5">
                    <w:rPr>
                      <w:b/>
                    </w:rPr>
                    <w:t>z toho absolventi</w:t>
                  </w:r>
                </w:p>
                <w:p w14:paraId="7D836DA9" w14:textId="77777777" w:rsidR="00172EA2" w:rsidRPr="00E27157" w:rsidRDefault="00DD3474" w:rsidP="00172EA2">
                  <w:pPr>
                    <w:pStyle w:val="Vchoz"/>
                    <w:snapToGrid w:val="0"/>
                    <w:jc w:val="center"/>
                    <w:rPr>
                      <w:lang w:val="en-GB"/>
                    </w:rPr>
                  </w:pPr>
                  <w:r w:rsidRPr="00E27157">
                    <w:rPr>
                      <w:b/>
                      <w:color w:val="FF0000"/>
                      <w:lang w:val="en-GB"/>
                    </w:rPr>
                    <w:t>of those graduates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612D9DE"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C3CDBAA"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5C3BD36"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3E79CA" w14:textId="77777777" w:rsidR="00172EA2" w:rsidRPr="002D56C5" w:rsidRDefault="00172EA2" w:rsidP="00172EA2">
                  <w:pPr>
                    <w:pStyle w:val="Vchoz"/>
                    <w:snapToGrid w:val="0"/>
                  </w:pPr>
                </w:p>
              </w:tc>
            </w:tr>
            <w:tr w:rsidR="00172EA2" w:rsidRPr="002D56C5" w14:paraId="78324026"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E62DB68" w14:textId="77777777" w:rsidR="002D56C5" w:rsidRDefault="00172EA2" w:rsidP="00172EA2">
                  <w:pPr>
                    <w:pStyle w:val="Vchoz"/>
                    <w:snapToGrid w:val="0"/>
                    <w:jc w:val="center"/>
                    <w:rPr>
                      <w:b/>
                    </w:rPr>
                  </w:pPr>
                  <w:r w:rsidRPr="002D56C5">
                    <w:rPr>
                      <w:b/>
                    </w:rPr>
                    <w:t>Mgr. vedení</w:t>
                  </w:r>
                </w:p>
                <w:p w14:paraId="41880F7B" w14:textId="05D56204" w:rsidR="00172EA2" w:rsidRPr="00E27157" w:rsidRDefault="00FD753F" w:rsidP="00172EA2">
                  <w:pPr>
                    <w:pStyle w:val="Vchoz"/>
                    <w:snapToGrid w:val="0"/>
                    <w:jc w:val="center"/>
                    <w:rPr>
                      <w:lang w:val="en-GB"/>
                    </w:rPr>
                  </w:pPr>
                  <w:r>
                    <w:rPr>
                      <w:b/>
                      <w:color w:val="FF0000"/>
                      <w:lang w:val="en-GB"/>
                    </w:rPr>
                    <w:t>supervision</w:t>
                  </w:r>
                  <w:r w:rsidR="00DD3474" w:rsidRPr="00E27157">
                    <w:rPr>
                      <w:b/>
                      <w:color w:val="FF0000"/>
                      <w:lang w:val="en-GB"/>
                    </w:rPr>
                    <w:t xml:space="preserve"> of students in master</w:t>
                  </w:r>
                  <w:r w:rsidR="00DD3474" w:rsidRPr="00AB5849">
                    <w:rPr>
                      <w:b/>
                      <w:color w:val="FF0000"/>
                      <w:lang w:val="en-GB"/>
                    </w:rPr>
                    <w:t>’s</w:t>
                  </w:r>
                  <w:r w:rsidR="00F242DA" w:rsidRPr="00AB5849">
                    <w:rPr>
                      <w:b/>
                      <w:color w:val="FF0000"/>
                      <w:lang w:val="en-GB"/>
                    </w:rPr>
                    <w:t xml:space="preserve"> </w:t>
                  </w:r>
                  <w:r w:rsidR="00B64D5A" w:rsidRPr="00AB5849">
                    <w:rPr>
                      <w:b/>
                      <w:color w:val="FF0000"/>
                      <w:lang w:val="en-GB"/>
                    </w:rPr>
                    <w:t>programmes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BC6AE56"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01AEC1D"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3E0EA55"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8A7188" w14:textId="77777777" w:rsidR="00172EA2" w:rsidRPr="002D56C5" w:rsidRDefault="00172EA2" w:rsidP="00172EA2">
                  <w:pPr>
                    <w:pStyle w:val="Vchoz"/>
                    <w:snapToGrid w:val="0"/>
                  </w:pPr>
                </w:p>
              </w:tc>
            </w:tr>
            <w:tr w:rsidR="00172EA2" w:rsidRPr="002D56C5" w14:paraId="5DA3BE18"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AD3F887" w14:textId="77777777" w:rsidR="002D56C5" w:rsidRDefault="00172EA2" w:rsidP="00172EA2">
                  <w:pPr>
                    <w:pStyle w:val="Vchoz"/>
                    <w:snapToGrid w:val="0"/>
                    <w:jc w:val="center"/>
                    <w:rPr>
                      <w:b/>
                    </w:rPr>
                  </w:pPr>
                  <w:r w:rsidRPr="002D56C5">
                    <w:rPr>
                      <w:b/>
                    </w:rPr>
                    <w:t>z toho absolventi</w:t>
                  </w:r>
                </w:p>
                <w:p w14:paraId="70F21D4B" w14:textId="77777777" w:rsidR="00172EA2" w:rsidRPr="00E27157" w:rsidRDefault="00B64D5A" w:rsidP="00172EA2">
                  <w:pPr>
                    <w:pStyle w:val="Vchoz"/>
                    <w:snapToGrid w:val="0"/>
                    <w:jc w:val="center"/>
                    <w:rPr>
                      <w:lang w:val="en-GB"/>
                    </w:rPr>
                  </w:pPr>
                  <w:r w:rsidRPr="00E27157">
                    <w:rPr>
                      <w:b/>
                      <w:color w:val="FF0000"/>
                      <w:lang w:val="en-GB"/>
                    </w:rPr>
                    <w:t>of those graduates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35AC6AD"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C849B37"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6434195"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37B83C" w14:textId="77777777" w:rsidR="00172EA2" w:rsidRPr="002D56C5" w:rsidRDefault="00172EA2" w:rsidP="00172EA2">
                  <w:pPr>
                    <w:pStyle w:val="Vchoz"/>
                    <w:snapToGrid w:val="0"/>
                  </w:pPr>
                </w:p>
              </w:tc>
            </w:tr>
            <w:tr w:rsidR="00172EA2" w:rsidRPr="002D56C5" w14:paraId="78B3A366"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6DC098ED" w14:textId="77777777" w:rsidR="002D56C5" w:rsidRDefault="00172EA2" w:rsidP="00172EA2">
                  <w:pPr>
                    <w:pStyle w:val="Vchoz"/>
                    <w:snapToGrid w:val="0"/>
                    <w:jc w:val="center"/>
                    <w:rPr>
                      <w:b/>
                    </w:rPr>
                  </w:pPr>
                  <w:r w:rsidRPr="002D56C5">
                    <w:rPr>
                      <w:b/>
                    </w:rPr>
                    <w:t>Ph.D. vedení</w:t>
                  </w:r>
                </w:p>
                <w:p w14:paraId="10B79FC1" w14:textId="661DF936" w:rsidR="00172EA2" w:rsidRPr="00E27157" w:rsidRDefault="00FD753F" w:rsidP="00172EA2">
                  <w:pPr>
                    <w:pStyle w:val="Vchoz"/>
                    <w:snapToGrid w:val="0"/>
                    <w:jc w:val="center"/>
                    <w:rPr>
                      <w:lang w:val="en-GB"/>
                    </w:rPr>
                  </w:pPr>
                  <w:r>
                    <w:rPr>
                      <w:b/>
                      <w:color w:val="FF0000"/>
                      <w:lang w:val="en-GB"/>
                    </w:rPr>
                    <w:lastRenderedPageBreak/>
                    <w:t>supervision</w:t>
                  </w:r>
                  <w:r w:rsidR="00B64D5A" w:rsidRPr="00E27157">
                    <w:rPr>
                      <w:b/>
                      <w:color w:val="FF0000"/>
                      <w:lang w:val="en-GB"/>
                    </w:rPr>
                    <w:t xml:space="preserve"> of students in doctoral (Ph.D.) programmes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6F787911"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BC965BA"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85087C7"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75DD32" w14:textId="77777777" w:rsidR="00172EA2" w:rsidRPr="002D56C5" w:rsidRDefault="00172EA2" w:rsidP="00172EA2">
                  <w:pPr>
                    <w:pStyle w:val="Vchoz"/>
                    <w:snapToGrid w:val="0"/>
                  </w:pPr>
                </w:p>
              </w:tc>
            </w:tr>
            <w:tr w:rsidR="00172EA2" w:rsidRPr="002D56C5" w14:paraId="4B9DD4D7" w14:textId="77777777" w:rsidTr="00172EA2">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E9070E6" w14:textId="77777777" w:rsidR="002D56C5" w:rsidRDefault="00172EA2" w:rsidP="00172EA2">
                  <w:pPr>
                    <w:pStyle w:val="Vchoz"/>
                    <w:snapToGrid w:val="0"/>
                    <w:jc w:val="center"/>
                    <w:rPr>
                      <w:b/>
                    </w:rPr>
                  </w:pPr>
                  <w:r w:rsidRPr="002D56C5">
                    <w:rPr>
                      <w:b/>
                    </w:rPr>
                    <w:t>z toho absolventi</w:t>
                  </w:r>
                </w:p>
                <w:p w14:paraId="2647F050" w14:textId="77777777" w:rsidR="00172EA2" w:rsidRPr="00E27157" w:rsidRDefault="00B64D5A" w:rsidP="00172EA2">
                  <w:pPr>
                    <w:pStyle w:val="Vchoz"/>
                    <w:snapToGrid w:val="0"/>
                    <w:jc w:val="center"/>
                    <w:rPr>
                      <w:lang w:val="en-GB"/>
                    </w:rPr>
                  </w:pPr>
                  <w:r w:rsidRPr="00E27157">
                    <w:rPr>
                      <w:b/>
                      <w:color w:val="FF0000"/>
                      <w:lang w:val="en-GB"/>
                    </w:rPr>
                    <w:t>of those graduates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0DAEEDA"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A09E71A" w14:textId="77777777" w:rsidR="00172EA2" w:rsidRPr="002D56C5" w:rsidRDefault="00172EA2" w:rsidP="00172EA2">
                  <w:pPr>
                    <w:pStyle w:val="Vchoz"/>
                    <w:snapToGrid w:val="0"/>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8F3BC58" w14:textId="77777777" w:rsidR="00172EA2" w:rsidRPr="002D56C5" w:rsidRDefault="00172EA2" w:rsidP="00172EA2">
                  <w:pPr>
                    <w:pStyle w:val="Vchoz"/>
                    <w:snapToGrid w:val="0"/>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8D4506" w14:textId="77777777" w:rsidR="00172EA2" w:rsidRPr="002D56C5" w:rsidRDefault="00172EA2" w:rsidP="00172EA2">
                  <w:pPr>
                    <w:pStyle w:val="Vchoz"/>
                    <w:snapToGrid w:val="0"/>
                  </w:pPr>
                </w:p>
              </w:tc>
            </w:tr>
          </w:tbl>
          <w:p w14:paraId="00FB17E6" w14:textId="77777777" w:rsidR="00172EA2" w:rsidRPr="002D56C5" w:rsidRDefault="00172EA2" w:rsidP="00172EA2"/>
        </w:tc>
      </w:tr>
    </w:tbl>
    <w:p w14:paraId="46E1330A" w14:textId="77777777" w:rsidR="00172EA2" w:rsidRPr="002D56C5" w:rsidRDefault="00172EA2" w:rsidP="00172EA2">
      <w:pPr>
        <w:pStyle w:val="Vchoz"/>
      </w:pPr>
    </w:p>
    <w:p w14:paraId="486FEA10" w14:textId="77777777" w:rsidR="00172EA2" w:rsidRPr="002D56C5" w:rsidRDefault="00172EA2" w:rsidP="00172EA2">
      <w:pPr>
        <w:pStyle w:val="Vchoz"/>
      </w:pPr>
    </w:p>
    <w:p w14:paraId="08734314" w14:textId="77777777" w:rsidR="00172EA2" w:rsidRPr="002D56C5" w:rsidRDefault="00172EA2" w:rsidP="00172EA2">
      <w:pPr>
        <w:pStyle w:val="Vchoz"/>
      </w:pPr>
    </w:p>
    <w:tbl>
      <w:tblPr>
        <w:tblW w:w="0" w:type="auto"/>
        <w:tblInd w:w="-190" w:type="dxa"/>
        <w:tblBorders>
          <w:top w:val="single" w:sz="8" w:space="0" w:color="000000"/>
          <w:left w:val="single" w:sz="8" w:space="0" w:color="000000"/>
          <w:bottom w:val="single" w:sz="8" w:space="0" w:color="000000"/>
          <w:right w:val="single" w:sz="8" w:space="0" w:color="000000"/>
        </w:tblBorders>
        <w:tblCellMar>
          <w:left w:w="10" w:type="dxa"/>
          <w:right w:w="10" w:type="dxa"/>
        </w:tblCellMar>
        <w:tblLook w:val="0000" w:firstRow="0" w:lastRow="0" w:firstColumn="0" w:lastColumn="0" w:noHBand="0" w:noVBand="0"/>
      </w:tblPr>
      <w:tblGrid>
        <w:gridCol w:w="8470"/>
      </w:tblGrid>
      <w:tr w:rsidR="00172EA2" w:rsidRPr="002D56C5" w14:paraId="7D9E3FEA"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48E112E2" w14:textId="77777777" w:rsidR="00172EA2" w:rsidRPr="002D56C5" w:rsidRDefault="00172EA2" w:rsidP="00172EA2">
            <w:pPr>
              <w:pStyle w:val="Vchoz"/>
              <w:snapToGrid w:val="0"/>
              <w:jc w:val="center"/>
            </w:pPr>
            <w:r w:rsidRPr="002D56C5">
              <w:rPr>
                <w:rFonts w:ascii="Arial" w:hAnsi="Arial"/>
                <w:b/>
                <w:sz w:val="24"/>
                <w:szCs w:val="24"/>
              </w:rPr>
              <w:t>VĚDECKÁ, ODBORNÁ NEBO UMĚLECKÁ ČINNOST UCHAZEČE</w:t>
            </w:r>
            <w:r w:rsidR="002D56C5">
              <w:rPr>
                <w:rFonts w:ascii="Arial" w:hAnsi="Arial"/>
                <w:b/>
                <w:sz w:val="24"/>
                <w:szCs w:val="24"/>
              </w:rPr>
              <w:t xml:space="preserve"> </w:t>
            </w:r>
            <w:r w:rsidR="00B64D5A" w:rsidRPr="002D56C5">
              <w:rPr>
                <w:rFonts w:ascii="Arial" w:hAnsi="Arial" w:cs="Arial"/>
                <w:b/>
                <w:color w:val="FF0000"/>
                <w:sz w:val="24"/>
                <w:szCs w:val="24"/>
              </w:rPr>
              <w:t>CANDIDATE</w:t>
            </w:r>
            <w:r w:rsidR="002D56C5">
              <w:rPr>
                <w:rFonts w:ascii="Arial" w:hAnsi="Arial" w:cs="Arial"/>
                <w:b/>
                <w:color w:val="FF0000"/>
                <w:sz w:val="24"/>
                <w:szCs w:val="24"/>
                <w:lang w:val="en-GB"/>
              </w:rPr>
              <w:t>’S</w:t>
            </w:r>
            <w:r w:rsidR="00B64D5A" w:rsidRPr="002D56C5">
              <w:rPr>
                <w:rFonts w:ascii="Arial" w:hAnsi="Arial" w:cs="Arial"/>
                <w:b/>
                <w:color w:val="FF0000"/>
                <w:sz w:val="24"/>
                <w:szCs w:val="24"/>
                <w:lang w:val="en-GB"/>
              </w:rPr>
              <w:t xml:space="preserve"> SCHOLARLY, PROFESSIONAL, AND/OR ARTISTIC ACTIVITIES</w:t>
            </w:r>
          </w:p>
        </w:tc>
      </w:tr>
      <w:tr w:rsidR="00172EA2" w:rsidRPr="002D56C5" w14:paraId="14271520"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3B06EFB7" w14:textId="77777777" w:rsidR="00172EA2" w:rsidRPr="002D56C5" w:rsidRDefault="00172EA2" w:rsidP="002D56C5">
            <w:pPr>
              <w:pStyle w:val="Vchoz"/>
              <w:snapToGrid w:val="0"/>
            </w:pPr>
            <w:r w:rsidRPr="002D56C5">
              <w:rPr>
                <w:b/>
                <w:sz w:val="22"/>
                <w:szCs w:val="22"/>
              </w:rPr>
              <w:t>Seznam vědeckých, odborných, nebo uměleckých prací</w:t>
            </w:r>
            <w:r w:rsidR="002D56C5">
              <w:rPr>
                <w:b/>
                <w:sz w:val="22"/>
                <w:szCs w:val="22"/>
              </w:rPr>
              <w:t xml:space="preserve"> </w:t>
            </w:r>
            <w:r w:rsidR="00B64D5A" w:rsidRPr="002D56C5">
              <w:rPr>
                <w:b/>
                <w:sz w:val="22"/>
                <w:szCs w:val="22"/>
              </w:rPr>
              <w:t xml:space="preserve">/ </w:t>
            </w:r>
            <w:r w:rsidR="00B64D5A" w:rsidRPr="00E27157">
              <w:rPr>
                <w:b/>
                <w:color w:val="FF0000"/>
                <w:sz w:val="22"/>
                <w:szCs w:val="22"/>
                <w:lang w:val="en-GB"/>
              </w:rPr>
              <w:t>list of scholarly, professional, and/or artistic works</w:t>
            </w:r>
            <w:r w:rsidR="002D56C5" w:rsidRPr="00E27157">
              <w:rPr>
                <w:rStyle w:val="Znakapoznpodarou"/>
                <w:b/>
                <w:sz w:val="22"/>
                <w:szCs w:val="22"/>
                <w:lang w:val="en-GB"/>
              </w:rPr>
              <w:footnoteReference w:id="8"/>
            </w:r>
          </w:p>
        </w:tc>
      </w:tr>
      <w:tr w:rsidR="00172EA2" w:rsidRPr="002D56C5" w14:paraId="78FC5B45"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3A6237B4" w14:textId="77777777" w:rsidR="00172EA2" w:rsidRPr="002D56C5" w:rsidRDefault="00172EA2" w:rsidP="00172EA2">
            <w:pPr>
              <w:pStyle w:val="Vchoz"/>
              <w:snapToGrid w:val="0"/>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511"/>
              <w:gridCol w:w="993"/>
              <w:gridCol w:w="878"/>
              <w:gridCol w:w="1495"/>
              <w:gridCol w:w="994"/>
              <w:gridCol w:w="878"/>
              <w:gridCol w:w="1495"/>
            </w:tblGrid>
            <w:tr w:rsidR="00172EA2" w:rsidRPr="002D56C5" w14:paraId="6D83FB28"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64FFCE61" w14:textId="77777777" w:rsidR="00172EA2" w:rsidRPr="002D56C5" w:rsidRDefault="00172EA2" w:rsidP="00172EA2">
                  <w:pPr>
                    <w:pStyle w:val="Vchoz"/>
                    <w:snapToGrid w:val="0"/>
                  </w:pPr>
                </w:p>
              </w:tc>
              <w:tc>
                <w:tcPr>
                  <w:tcW w:w="3502" w:type="dxa"/>
                  <w:gridSpan w:val="3"/>
                  <w:tcBorders>
                    <w:top w:val="single" w:sz="4" w:space="0" w:color="000000"/>
                    <w:left w:val="single" w:sz="4" w:space="0" w:color="000000"/>
                    <w:bottom w:val="single" w:sz="4" w:space="0" w:color="000000"/>
                  </w:tcBorders>
                  <w:tcMar>
                    <w:top w:w="0" w:type="dxa"/>
                    <w:left w:w="108" w:type="dxa"/>
                    <w:bottom w:w="0" w:type="dxa"/>
                    <w:right w:w="108" w:type="dxa"/>
                  </w:tcMar>
                </w:tcPr>
                <w:p w14:paraId="449D3ED9" w14:textId="77777777" w:rsidR="00172EA2" w:rsidRPr="002D56C5" w:rsidRDefault="00172EA2" w:rsidP="00172EA2">
                  <w:pPr>
                    <w:pStyle w:val="Vchoz"/>
                    <w:snapToGrid w:val="0"/>
                    <w:jc w:val="center"/>
                  </w:pPr>
                  <w:r w:rsidRPr="002D56C5">
                    <w:rPr>
                      <w:b/>
                    </w:rPr>
                    <w:t>české a slovenské</w:t>
                  </w:r>
                  <w:r w:rsidR="002D56C5" w:rsidRPr="002D56C5">
                    <w:rPr>
                      <w:b/>
                    </w:rPr>
                    <w:t xml:space="preserve"> </w:t>
                  </w:r>
                  <w:r w:rsidR="00B64D5A" w:rsidRPr="002D56C5">
                    <w:rPr>
                      <w:b/>
                    </w:rPr>
                    <w:t xml:space="preserve">/ </w:t>
                  </w:r>
                  <w:r w:rsidR="00B64D5A" w:rsidRPr="00E27157">
                    <w:rPr>
                      <w:b/>
                      <w:color w:val="FF0000"/>
                      <w:lang w:val="en-GB"/>
                    </w:rPr>
                    <w:t>Czech and Slovak</w:t>
                  </w:r>
                </w:p>
              </w:tc>
              <w:tc>
                <w:tcPr>
                  <w:tcW w:w="357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80DBFA" w14:textId="77777777" w:rsidR="00172EA2" w:rsidRPr="002D56C5" w:rsidRDefault="00172EA2" w:rsidP="00172EA2">
                  <w:pPr>
                    <w:pStyle w:val="Vchoz"/>
                    <w:snapToGrid w:val="0"/>
                    <w:jc w:val="center"/>
                  </w:pPr>
                  <w:r w:rsidRPr="002D56C5">
                    <w:rPr>
                      <w:b/>
                    </w:rPr>
                    <w:t>mezinárodní / cizojazyčné</w:t>
                  </w:r>
                  <w:r w:rsidR="002D56C5" w:rsidRPr="002D56C5">
                    <w:rPr>
                      <w:b/>
                    </w:rPr>
                    <w:t xml:space="preserve"> </w:t>
                  </w:r>
                  <w:r w:rsidR="00B64D5A" w:rsidRPr="00E27157">
                    <w:rPr>
                      <w:b/>
                      <w:color w:val="FF0000"/>
                      <w:lang w:val="en-GB"/>
                    </w:rPr>
                    <w:t>International</w:t>
                  </w:r>
                  <w:r w:rsidR="002D56C5" w:rsidRPr="00E27157">
                    <w:rPr>
                      <w:b/>
                      <w:color w:val="FF0000"/>
                      <w:lang w:val="en-GB"/>
                    </w:rPr>
                    <w:t xml:space="preserve"> </w:t>
                  </w:r>
                  <w:r w:rsidR="00B64D5A" w:rsidRPr="00E27157">
                    <w:rPr>
                      <w:b/>
                      <w:color w:val="FF0000"/>
                      <w:lang w:val="en-GB"/>
                    </w:rPr>
                    <w:t>/ in foreign languages</w:t>
                  </w:r>
                </w:p>
              </w:tc>
            </w:tr>
            <w:tr w:rsidR="00172EA2" w:rsidRPr="002D56C5" w14:paraId="0607A026"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7B47189A" w14:textId="77777777" w:rsidR="00172EA2" w:rsidRPr="002D56C5" w:rsidRDefault="00172EA2" w:rsidP="00172EA2">
                  <w:pPr>
                    <w:pStyle w:val="Vchoz"/>
                    <w:snapToGrid w:val="0"/>
                  </w:pPr>
                </w:p>
              </w:tc>
              <w:tc>
                <w:tcPr>
                  <w:tcW w:w="1139" w:type="dxa"/>
                  <w:tcBorders>
                    <w:top w:val="single" w:sz="4" w:space="0" w:color="000000"/>
                    <w:left w:val="single" w:sz="4" w:space="0" w:color="000000"/>
                    <w:bottom w:val="single" w:sz="4" w:space="0" w:color="000000"/>
                  </w:tcBorders>
                  <w:tcMar>
                    <w:top w:w="0" w:type="dxa"/>
                    <w:left w:w="108" w:type="dxa"/>
                    <w:bottom w:w="0" w:type="dxa"/>
                    <w:right w:w="108" w:type="dxa"/>
                  </w:tcMar>
                </w:tcPr>
                <w:p w14:paraId="7187BB83" w14:textId="77777777" w:rsidR="00172EA2" w:rsidRPr="002D56C5" w:rsidRDefault="00B64D5A" w:rsidP="00172EA2">
                  <w:pPr>
                    <w:pStyle w:val="Vchoz"/>
                    <w:snapToGrid w:val="0"/>
                    <w:jc w:val="center"/>
                  </w:pPr>
                  <w:r w:rsidRPr="002D56C5">
                    <w:rPr>
                      <w:b/>
                    </w:rPr>
                    <w:t>C</w:t>
                  </w:r>
                  <w:r w:rsidR="00172EA2" w:rsidRPr="002D56C5">
                    <w:rPr>
                      <w:b/>
                    </w:rPr>
                    <w:t>elkem</w:t>
                  </w:r>
                  <w:r w:rsidRPr="002D56C5">
                    <w:rPr>
                      <w:b/>
                    </w:rPr>
                    <w:t xml:space="preserve"> </w:t>
                  </w:r>
                  <w:r w:rsidRPr="00E27157">
                    <w:rPr>
                      <w:b/>
                      <w:color w:val="FF0000"/>
                      <w:lang w:val="en-GB"/>
                    </w:rPr>
                    <w:t>total</w:t>
                  </w:r>
                </w:p>
              </w:tc>
              <w:tc>
                <w:tcPr>
                  <w:tcW w:w="1124" w:type="dxa"/>
                  <w:tcBorders>
                    <w:top w:val="single" w:sz="4" w:space="0" w:color="000000"/>
                    <w:left w:val="single" w:sz="4" w:space="0" w:color="000000"/>
                    <w:bottom w:val="single" w:sz="4" w:space="0" w:color="000000"/>
                  </w:tcBorders>
                  <w:tcMar>
                    <w:top w:w="0" w:type="dxa"/>
                    <w:left w:w="108" w:type="dxa"/>
                    <w:bottom w:w="0" w:type="dxa"/>
                    <w:right w:w="108" w:type="dxa"/>
                  </w:tcMar>
                </w:tcPr>
                <w:p w14:paraId="1F35A331" w14:textId="77777777" w:rsidR="000824B1" w:rsidRDefault="00172EA2" w:rsidP="00172EA2">
                  <w:pPr>
                    <w:pStyle w:val="Vchoz"/>
                    <w:snapToGrid w:val="0"/>
                    <w:jc w:val="center"/>
                    <w:rPr>
                      <w:b/>
                    </w:rPr>
                  </w:pPr>
                  <w:r w:rsidRPr="002D56C5">
                    <w:rPr>
                      <w:b/>
                    </w:rPr>
                    <w:t>posl. 5 let</w:t>
                  </w:r>
                </w:p>
                <w:p w14:paraId="7F317C42" w14:textId="26EE6A94" w:rsidR="00172EA2" w:rsidRPr="00E27157" w:rsidRDefault="00B64D5A" w:rsidP="00172EA2">
                  <w:pPr>
                    <w:pStyle w:val="Vchoz"/>
                    <w:snapToGrid w:val="0"/>
                    <w:jc w:val="center"/>
                    <w:rPr>
                      <w:lang w:val="en-GB"/>
                    </w:rPr>
                  </w:pPr>
                  <w:r w:rsidRPr="00E27157">
                    <w:rPr>
                      <w:b/>
                      <w:color w:val="FF0000"/>
                      <w:lang w:val="en-GB"/>
                    </w:rPr>
                    <w:t xml:space="preserve">in the </w:t>
                  </w:r>
                  <w:r w:rsidR="00F242DA" w:rsidRPr="00E27157">
                    <w:rPr>
                      <w:b/>
                      <w:color w:val="FF0000"/>
                      <w:lang w:val="en-GB"/>
                    </w:rPr>
                    <w:t>p</w:t>
                  </w:r>
                  <w:r w:rsidRPr="00E27157">
                    <w:rPr>
                      <w:b/>
                      <w:color w:val="FF0000"/>
                      <w:lang w:val="en-GB"/>
                    </w:rPr>
                    <w:t>ast 5 years</w:t>
                  </w:r>
                </w:p>
              </w:tc>
              <w:tc>
                <w:tcPr>
                  <w:tcW w:w="1239" w:type="dxa"/>
                  <w:tcBorders>
                    <w:top w:val="single" w:sz="4" w:space="0" w:color="000000"/>
                    <w:left w:val="single" w:sz="4" w:space="0" w:color="000000"/>
                    <w:bottom w:val="single" w:sz="4" w:space="0" w:color="000000"/>
                  </w:tcBorders>
                  <w:tcMar>
                    <w:top w:w="0" w:type="dxa"/>
                    <w:left w:w="108" w:type="dxa"/>
                    <w:bottom w:w="0" w:type="dxa"/>
                    <w:right w:w="108" w:type="dxa"/>
                  </w:tcMar>
                </w:tcPr>
                <w:p w14:paraId="2AF989D3" w14:textId="77777777" w:rsidR="000824B1" w:rsidRDefault="00172EA2" w:rsidP="00172EA2">
                  <w:pPr>
                    <w:pStyle w:val="Vchoz"/>
                    <w:snapToGrid w:val="0"/>
                    <w:jc w:val="center"/>
                    <w:rPr>
                      <w:b/>
                    </w:rPr>
                  </w:pPr>
                  <w:r w:rsidRPr="002D56C5">
                    <w:rPr>
                      <w:b/>
                    </w:rPr>
                    <w:t>1. autor nebo korespondující autor</w:t>
                  </w:r>
                </w:p>
                <w:p w14:paraId="2878F0EE" w14:textId="42292EE1" w:rsidR="00172EA2" w:rsidRPr="00E27157" w:rsidRDefault="00B64D5A" w:rsidP="00172EA2">
                  <w:pPr>
                    <w:pStyle w:val="Vchoz"/>
                    <w:snapToGrid w:val="0"/>
                    <w:jc w:val="center"/>
                    <w:rPr>
                      <w:lang w:val="en-GB"/>
                    </w:rPr>
                  </w:pPr>
                  <w:r w:rsidRPr="00E27157">
                    <w:rPr>
                      <w:b/>
                      <w:color w:val="FF0000"/>
                      <w:lang w:val="en-GB"/>
                    </w:rPr>
                    <w:t>lead author or corresponding author</w:t>
                  </w:r>
                </w:p>
              </w:tc>
              <w:tc>
                <w:tcPr>
                  <w:tcW w:w="1140" w:type="dxa"/>
                  <w:tcBorders>
                    <w:top w:val="single" w:sz="4" w:space="0" w:color="000000"/>
                    <w:left w:val="single" w:sz="4" w:space="0" w:color="000000"/>
                    <w:bottom w:val="single" w:sz="4" w:space="0" w:color="000000"/>
                  </w:tcBorders>
                  <w:tcMar>
                    <w:top w:w="0" w:type="dxa"/>
                    <w:left w:w="108" w:type="dxa"/>
                    <w:bottom w:w="0" w:type="dxa"/>
                    <w:right w:w="108" w:type="dxa"/>
                  </w:tcMar>
                </w:tcPr>
                <w:p w14:paraId="42BFA52A" w14:textId="77777777" w:rsidR="00172EA2" w:rsidRPr="002D56C5" w:rsidRDefault="00B64D5A" w:rsidP="00172EA2">
                  <w:pPr>
                    <w:pStyle w:val="Vchoz"/>
                    <w:snapToGrid w:val="0"/>
                    <w:jc w:val="center"/>
                  </w:pPr>
                  <w:r w:rsidRPr="002D56C5">
                    <w:rPr>
                      <w:b/>
                    </w:rPr>
                    <w:t>C</w:t>
                  </w:r>
                  <w:r w:rsidR="00172EA2" w:rsidRPr="002D56C5">
                    <w:rPr>
                      <w:b/>
                    </w:rPr>
                    <w:t>elkem</w:t>
                  </w:r>
                  <w:r w:rsidRPr="002D56C5">
                    <w:rPr>
                      <w:b/>
                    </w:rPr>
                    <w:t xml:space="preserve"> </w:t>
                  </w:r>
                  <w:r w:rsidRPr="00E27157">
                    <w:rPr>
                      <w:b/>
                      <w:color w:val="FF0000"/>
                      <w:lang w:val="en-GB"/>
                    </w:rPr>
                    <w:t>total</w:t>
                  </w:r>
                </w:p>
              </w:tc>
              <w:tc>
                <w:tcPr>
                  <w:tcW w:w="1125" w:type="dxa"/>
                  <w:tcBorders>
                    <w:top w:val="single" w:sz="4" w:space="0" w:color="000000"/>
                    <w:left w:val="single" w:sz="4" w:space="0" w:color="000000"/>
                    <w:bottom w:val="single" w:sz="4" w:space="0" w:color="000000"/>
                  </w:tcBorders>
                  <w:tcMar>
                    <w:top w:w="0" w:type="dxa"/>
                    <w:left w:w="108" w:type="dxa"/>
                    <w:bottom w:w="0" w:type="dxa"/>
                    <w:right w:w="108" w:type="dxa"/>
                  </w:tcMar>
                </w:tcPr>
                <w:p w14:paraId="0C5196D0" w14:textId="77777777" w:rsidR="004832EB" w:rsidRDefault="00172EA2" w:rsidP="00172EA2">
                  <w:pPr>
                    <w:pStyle w:val="Vchoz"/>
                    <w:snapToGrid w:val="0"/>
                    <w:jc w:val="center"/>
                    <w:rPr>
                      <w:b/>
                    </w:rPr>
                  </w:pPr>
                  <w:r w:rsidRPr="002D56C5">
                    <w:rPr>
                      <w:b/>
                    </w:rPr>
                    <w:t>posl. 5 let</w:t>
                  </w:r>
                </w:p>
                <w:p w14:paraId="4D3019C5" w14:textId="237B8111" w:rsidR="00172EA2" w:rsidRPr="00E27157" w:rsidRDefault="00B64D5A" w:rsidP="00172EA2">
                  <w:pPr>
                    <w:pStyle w:val="Vchoz"/>
                    <w:snapToGrid w:val="0"/>
                    <w:jc w:val="center"/>
                    <w:rPr>
                      <w:lang w:val="en-GB"/>
                    </w:rPr>
                  </w:pPr>
                  <w:r w:rsidRPr="00E27157">
                    <w:rPr>
                      <w:b/>
                      <w:color w:val="FF0000"/>
                      <w:lang w:val="en-GB"/>
                    </w:rPr>
                    <w:t xml:space="preserve">in the </w:t>
                  </w:r>
                  <w:r w:rsidR="00F242DA" w:rsidRPr="00E27157">
                    <w:rPr>
                      <w:b/>
                      <w:color w:val="FF0000"/>
                      <w:lang w:val="en-GB"/>
                    </w:rPr>
                    <w:t>p</w:t>
                  </w:r>
                  <w:r w:rsidRPr="00E27157">
                    <w:rPr>
                      <w:b/>
                      <w:color w:val="FF0000"/>
                      <w:lang w:val="en-GB"/>
                    </w:rPr>
                    <w:t>ast 5 years</w:t>
                  </w:r>
                </w:p>
              </w:tc>
              <w:tc>
                <w:tcPr>
                  <w:tcW w:w="1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59686B" w14:textId="77777777" w:rsidR="00172EA2" w:rsidRPr="002D56C5" w:rsidRDefault="00172EA2" w:rsidP="00172EA2">
                  <w:pPr>
                    <w:pStyle w:val="Vchoz"/>
                    <w:snapToGrid w:val="0"/>
                    <w:jc w:val="center"/>
                  </w:pPr>
                  <w:r w:rsidRPr="002D56C5">
                    <w:rPr>
                      <w:b/>
                    </w:rPr>
                    <w:t>1. autor nebo korespondující autor</w:t>
                  </w:r>
                  <w:r w:rsidR="002D56C5">
                    <w:rPr>
                      <w:b/>
                      <w:color w:val="FF0000"/>
                    </w:rPr>
                    <w:t xml:space="preserve"> </w:t>
                  </w:r>
                  <w:r w:rsidR="002D56C5" w:rsidRPr="002D56C5">
                    <w:rPr>
                      <w:b/>
                      <w:color w:val="000000" w:themeColor="text1"/>
                    </w:rPr>
                    <w:t>/</w:t>
                  </w:r>
                  <w:r w:rsidR="00B64D5A" w:rsidRPr="002D56C5">
                    <w:rPr>
                      <w:b/>
                      <w:color w:val="FF0000"/>
                    </w:rPr>
                    <w:t xml:space="preserve"> </w:t>
                  </w:r>
                  <w:r w:rsidR="00B64D5A" w:rsidRPr="00E27157">
                    <w:rPr>
                      <w:b/>
                      <w:color w:val="FF0000"/>
                      <w:lang w:val="en-GB"/>
                    </w:rPr>
                    <w:t>lead author or corresponding author</w:t>
                  </w:r>
                </w:p>
              </w:tc>
            </w:tr>
            <w:tr w:rsidR="00172EA2" w:rsidRPr="002D56C5" w14:paraId="517E0061"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6D978C06" w14:textId="77777777" w:rsidR="002D56C5" w:rsidRDefault="00134534" w:rsidP="00172EA2">
                  <w:pPr>
                    <w:pStyle w:val="Vchoz"/>
                    <w:snapToGrid w:val="0"/>
                    <w:jc w:val="center"/>
                    <w:rPr>
                      <w:b/>
                    </w:rPr>
                  </w:pPr>
                  <w:r w:rsidRPr="002D56C5">
                    <w:rPr>
                      <w:b/>
                    </w:rPr>
                    <w:t>M</w:t>
                  </w:r>
                  <w:r w:rsidR="00172EA2" w:rsidRPr="002D56C5">
                    <w:rPr>
                      <w:b/>
                    </w:rPr>
                    <w:t>onografie</w:t>
                  </w:r>
                </w:p>
                <w:p w14:paraId="69E3A130" w14:textId="77777777" w:rsidR="00172EA2" w:rsidRPr="00E27157" w:rsidRDefault="00134534" w:rsidP="00172EA2">
                  <w:pPr>
                    <w:pStyle w:val="Vchoz"/>
                    <w:snapToGrid w:val="0"/>
                    <w:jc w:val="center"/>
                    <w:rPr>
                      <w:lang w:val="en-GB"/>
                    </w:rPr>
                  </w:pPr>
                  <w:r w:rsidRPr="00E27157">
                    <w:rPr>
                      <w:b/>
                      <w:color w:val="FF0000"/>
                      <w:lang w:val="en-GB"/>
                    </w:rPr>
                    <w:t>monographs</w:t>
                  </w:r>
                </w:p>
              </w:tc>
              <w:tc>
                <w:tcPr>
                  <w:tcW w:w="1139" w:type="dxa"/>
                  <w:tcBorders>
                    <w:top w:val="single" w:sz="4" w:space="0" w:color="000000"/>
                    <w:left w:val="single" w:sz="4" w:space="0" w:color="000000"/>
                    <w:bottom w:val="single" w:sz="4" w:space="0" w:color="000000"/>
                  </w:tcBorders>
                  <w:tcMar>
                    <w:top w:w="0" w:type="dxa"/>
                    <w:left w:w="108" w:type="dxa"/>
                    <w:bottom w:w="0" w:type="dxa"/>
                    <w:right w:w="108" w:type="dxa"/>
                  </w:tcMar>
                </w:tcPr>
                <w:p w14:paraId="5CAB9490" w14:textId="77777777" w:rsidR="00172EA2" w:rsidRPr="002D56C5" w:rsidRDefault="00172EA2" w:rsidP="00172EA2">
                  <w:pPr>
                    <w:pStyle w:val="Vchoz"/>
                    <w:snapToGrid w:val="0"/>
                    <w:jc w:val="center"/>
                  </w:pPr>
                </w:p>
              </w:tc>
              <w:tc>
                <w:tcPr>
                  <w:tcW w:w="1124" w:type="dxa"/>
                  <w:tcBorders>
                    <w:top w:val="single" w:sz="4" w:space="0" w:color="000000"/>
                    <w:left w:val="single" w:sz="4" w:space="0" w:color="000000"/>
                    <w:bottom w:val="single" w:sz="4" w:space="0" w:color="000000"/>
                  </w:tcBorders>
                  <w:tcMar>
                    <w:top w:w="0" w:type="dxa"/>
                    <w:left w:w="108" w:type="dxa"/>
                    <w:bottom w:w="0" w:type="dxa"/>
                    <w:right w:w="108" w:type="dxa"/>
                  </w:tcMar>
                </w:tcPr>
                <w:p w14:paraId="3D6F4841" w14:textId="77777777" w:rsidR="00172EA2" w:rsidRPr="002D56C5" w:rsidRDefault="00172EA2" w:rsidP="00172EA2">
                  <w:pPr>
                    <w:pStyle w:val="Vchoz"/>
                    <w:snapToGrid w:val="0"/>
                    <w:jc w:val="center"/>
                  </w:pPr>
                </w:p>
              </w:tc>
              <w:tc>
                <w:tcPr>
                  <w:tcW w:w="1239" w:type="dxa"/>
                  <w:tcBorders>
                    <w:top w:val="single" w:sz="4" w:space="0" w:color="000000"/>
                    <w:left w:val="single" w:sz="4" w:space="0" w:color="000000"/>
                    <w:bottom w:val="single" w:sz="4" w:space="0" w:color="000000"/>
                  </w:tcBorders>
                  <w:tcMar>
                    <w:top w:w="0" w:type="dxa"/>
                    <w:left w:w="108" w:type="dxa"/>
                    <w:bottom w:w="0" w:type="dxa"/>
                    <w:right w:w="108" w:type="dxa"/>
                  </w:tcMar>
                </w:tcPr>
                <w:p w14:paraId="7133CDB0" w14:textId="77777777" w:rsidR="00172EA2" w:rsidRPr="002D56C5" w:rsidRDefault="00172EA2" w:rsidP="00172EA2">
                  <w:pPr>
                    <w:pStyle w:val="Vchoz"/>
                    <w:snapToGrid w:val="0"/>
                    <w:jc w:val="center"/>
                  </w:pPr>
                </w:p>
              </w:tc>
              <w:tc>
                <w:tcPr>
                  <w:tcW w:w="1140" w:type="dxa"/>
                  <w:tcBorders>
                    <w:top w:val="single" w:sz="4" w:space="0" w:color="000000"/>
                    <w:left w:val="single" w:sz="4" w:space="0" w:color="000000"/>
                    <w:bottom w:val="single" w:sz="4" w:space="0" w:color="000000"/>
                  </w:tcBorders>
                  <w:tcMar>
                    <w:top w:w="0" w:type="dxa"/>
                    <w:left w:w="108" w:type="dxa"/>
                    <w:bottom w:w="0" w:type="dxa"/>
                    <w:right w:w="108" w:type="dxa"/>
                  </w:tcMar>
                </w:tcPr>
                <w:p w14:paraId="6B66BE3D" w14:textId="77777777" w:rsidR="00172EA2" w:rsidRPr="002D56C5" w:rsidRDefault="00172EA2" w:rsidP="00172EA2">
                  <w:pPr>
                    <w:pStyle w:val="Vchoz"/>
                    <w:snapToGrid w:val="0"/>
                    <w:jc w:val="center"/>
                  </w:pPr>
                </w:p>
              </w:tc>
              <w:tc>
                <w:tcPr>
                  <w:tcW w:w="1125" w:type="dxa"/>
                  <w:tcBorders>
                    <w:top w:val="single" w:sz="4" w:space="0" w:color="000000"/>
                    <w:left w:val="single" w:sz="4" w:space="0" w:color="000000"/>
                    <w:bottom w:val="single" w:sz="4" w:space="0" w:color="000000"/>
                  </w:tcBorders>
                  <w:tcMar>
                    <w:top w:w="0" w:type="dxa"/>
                    <w:left w:w="108" w:type="dxa"/>
                    <w:bottom w:w="0" w:type="dxa"/>
                    <w:right w:w="108" w:type="dxa"/>
                  </w:tcMar>
                </w:tcPr>
                <w:p w14:paraId="5F9D1A2D" w14:textId="77777777" w:rsidR="00172EA2" w:rsidRPr="002D56C5" w:rsidRDefault="00172EA2" w:rsidP="00172EA2">
                  <w:pPr>
                    <w:pStyle w:val="Vchoz"/>
                    <w:snapToGrid w:val="0"/>
                    <w:jc w:val="center"/>
                  </w:pPr>
                </w:p>
              </w:tc>
              <w:tc>
                <w:tcPr>
                  <w:tcW w:w="1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021F78" w14:textId="77777777" w:rsidR="00172EA2" w:rsidRPr="002D56C5" w:rsidRDefault="00172EA2" w:rsidP="00172EA2">
                  <w:pPr>
                    <w:pStyle w:val="Vchoz"/>
                    <w:snapToGrid w:val="0"/>
                    <w:jc w:val="center"/>
                  </w:pPr>
                </w:p>
              </w:tc>
            </w:tr>
            <w:tr w:rsidR="00172EA2" w:rsidRPr="002D56C5" w14:paraId="7610A520"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69E17582" w14:textId="77777777" w:rsidR="00172EA2" w:rsidRPr="002D56C5" w:rsidRDefault="00172EA2" w:rsidP="00172EA2">
                  <w:pPr>
                    <w:pStyle w:val="Vchoz"/>
                    <w:snapToGrid w:val="0"/>
                    <w:jc w:val="center"/>
                  </w:pPr>
                  <w:r w:rsidRPr="002D56C5">
                    <w:rPr>
                      <w:b/>
                    </w:rPr>
                    <w:t>kap. v</w:t>
                  </w:r>
                  <w:r w:rsidR="00134534" w:rsidRPr="002D56C5">
                    <w:rPr>
                      <w:b/>
                    </w:rPr>
                    <w:t> </w:t>
                  </w:r>
                  <w:r w:rsidRPr="002D56C5">
                    <w:rPr>
                      <w:b/>
                    </w:rPr>
                    <w:t>monografiích</w:t>
                  </w:r>
                  <w:r w:rsidR="00134534" w:rsidRPr="002D56C5">
                    <w:rPr>
                      <w:b/>
                    </w:rPr>
                    <w:t xml:space="preserve"> </w:t>
                  </w:r>
                  <w:r w:rsidR="00134534" w:rsidRPr="00E27157">
                    <w:rPr>
                      <w:b/>
                      <w:color w:val="FF0000"/>
                      <w:lang w:val="en-GB"/>
                    </w:rPr>
                    <w:t>chapters in monographs</w:t>
                  </w:r>
                </w:p>
              </w:tc>
              <w:tc>
                <w:tcPr>
                  <w:tcW w:w="1139" w:type="dxa"/>
                  <w:tcBorders>
                    <w:top w:val="single" w:sz="4" w:space="0" w:color="000000"/>
                    <w:left w:val="single" w:sz="4" w:space="0" w:color="000000"/>
                    <w:bottom w:val="single" w:sz="4" w:space="0" w:color="000000"/>
                  </w:tcBorders>
                  <w:tcMar>
                    <w:top w:w="0" w:type="dxa"/>
                    <w:left w:w="108" w:type="dxa"/>
                    <w:bottom w:w="0" w:type="dxa"/>
                    <w:right w:w="108" w:type="dxa"/>
                  </w:tcMar>
                </w:tcPr>
                <w:p w14:paraId="0965E821" w14:textId="77777777" w:rsidR="00172EA2" w:rsidRPr="002D56C5" w:rsidRDefault="00172EA2" w:rsidP="00172EA2">
                  <w:pPr>
                    <w:pStyle w:val="Vchoz"/>
                    <w:snapToGrid w:val="0"/>
                    <w:jc w:val="center"/>
                  </w:pPr>
                </w:p>
              </w:tc>
              <w:tc>
                <w:tcPr>
                  <w:tcW w:w="1124" w:type="dxa"/>
                  <w:tcBorders>
                    <w:top w:val="single" w:sz="4" w:space="0" w:color="000000"/>
                    <w:left w:val="single" w:sz="4" w:space="0" w:color="000000"/>
                    <w:bottom w:val="single" w:sz="4" w:space="0" w:color="000000"/>
                  </w:tcBorders>
                  <w:tcMar>
                    <w:top w:w="0" w:type="dxa"/>
                    <w:left w:w="108" w:type="dxa"/>
                    <w:bottom w:w="0" w:type="dxa"/>
                    <w:right w:w="108" w:type="dxa"/>
                  </w:tcMar>
                </w:tcPr>
                <w:p w14:paraId="2586DCAF" w14:textId="77777777" w:rsidR="00172EA2" w:rsidRPr="002D56C5" w:rsidRDefault="00172EA2" w:rsidP="00172EA2">
                  <w:pPr>
                    <w:pStyle w:val="Vchoz"/>
                    <w:snapToGrid w:val="0"/>
                    <w:jc w:val="center"/>
                  </w:pPr>
                </w:p>
              </w:tc>
              <w:tc>
                <w:tcPr>
                  <w:tcW w:w="1239" w:type="dxa"/>
                  <w:tcBorders>
                    <w:top w:val="single" w:sz="4" w:space="0" w:color="000000"/>
                    <w:left w:val="single" w:sz="4" w:space="0" w:color="000000"/>
                    <w:bottom w:val="single" w:sz="4" w:space="0" w:color="000000"/>
                  </w:tcBorders>
                  <w:tcMar>
                    <w:top w:w="0" w:type="dxa"/>
                    <w:left w:w="108" w:type="dxa"/>
                    <w:bottom w:w="0" w:type="dxa"/>
                    <w:right w:w="108" w:type="dxa"/>
                  </w:tcMar>
                </w:tcPr>
                <w:p w14:paraId="41CCDCDF" w14:textId="77777777" w:rsidR="00172EA2" w:rsidRPr="002D56C5" w:rsidRDefault="00172EA2" w:rsidP="00172EA2">
                  <w:pPr>
                    <w:pStyle w:val="Vchoz"/>
                    <w:snapToGrid w:val="0"/>
                    <w:jc w:val="center"/>
                  </w:pPr>
                </w:p>
              </w:tc>
              <w:tc>
                <w:tcPr>
                  <w:tcW w:w="1140" w:type="dxa"/>
                  <w:tcBorders>
                    <w:top w:val="single" w:sz="4" w:space="0" w:color="000000"/>
                    <w:left w:val="single" w:sz="4" w:space="0" w:color="000000"/>
                    <w:bottom w:val="single" w:sz="4" w:space="0" w:color="000000"/>
                  </w:tcBorders>
                  <w:tcMar>
                    <w:top w:w="0" w:type="dxa"/>
                    <w:left w:w="108" w:type="dxa"/>
                    <w:bottom w:w="0" w:type="dxa"/>
                    <w:right w:w="108" w:type="dxa"/>
                  </w:tcMar>
                </w:tcPr>
                <w:p w14:paraId="6B4232CC" w14:textId="77777777" w:rsidR="00172EA2" w:rsidRPr="002D56C5" w:rsidRDefault="00172EA2" w:rsidP="00172EA2">
                  <w:pPr>
                    <w:pStyle w:val="Vchoz"/>
                    <w:snapToGrid w:val="0"/>
                    <w:jc w:val="center"/>
                  </w:pPr>
                </w:p>
              </w:tc>
              <w:tc>
                <w:tcPr>
                  <w:tcW w:w="1125" w:type="dxa"/>
                  <w:tcBorders>
                    <w:top w:val="single" w:sz="4" w:space="0" w:color="000000"/>
                    <w:left w:val="single" w:sz="4" w:space="0" w:color="000000"/>
                    <w:bottom w:val="single" w:sz="4" w:space="0" w:color="000000"/>
                  </w:tcBorders>
                  <w:tcMar>
                    <w:top w:w="0" w:type="dxa"/>
                    <w:left w:w="108" w:type="dxa"/>
                    <w:bottom w:w="0" w:type="dxa"/>
                    <w:right w:w="108" w:type="dxa"/>
                  </w:tcMar>
                </w:tcPr>
                <w:p w14:paraId="65A3A981" w14:textId="77777777" w:rsidR="00172EA2" w:rsidRPr="002D56C5" w:rsidRDefault="00172EA2" w:rsidP="00172EA2">
                  <w:pPr>
                    <w:pStyle w:val="Vchoz"/>
                    <w:snapToGrid w:val="0"/>
                    <w:jc w:val="center"/>
                  </w:pPr>
                </w:p>
              </w:tc>
              <w:tc>
                <w:tcPr>
                  <w:tcW w:w="1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A9B32" w14:textId="77777777" w:rsidR="00172EA2" w:rsidRPr="002D56C5" w:rsidRDefault="00172EA2" w:rsidP="00172EA2">
                  <w:pPr>
                    <w:pStyle w:val="Vchoz"/>
                    <w:snapToGrid w:val="0"/>
                    <w:jc w:val="center"/>
                  </w:pPr>
                </w:p>
              </w:tc>
            </w:tr>
            <w:tr w:rsidR="00172EA2" w:rsidRPr="002D56C5" w14:paraId="272D3D90"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779BC644" w14:textId="77777777" w:rsidR="002D56C5" w:rsidRDefault="00172EA2" w:rsidP="00172EA2">
                  <w:pPr>
                    <w:pStyle w:val="Vchoz"/>
                    <w:snapToGrid w:val="0"/>
                    <w:jc w:val="center"/>
                    <w:rPr>
                      <w:b/>
                    </w:rPr>
                  </w:pPr>
                  <w:r w:rsidRPr="002D56C5">
                    <w:rPr>
                      <w:b/>
                    </w:rPr>
                    <w:t>periodika s</w:t>
                  </w:r>
                  <w:r w:rsidR="002D56C5">
                    <w:rPr>
                      <w:b/>
                    </w:rPr>
                    <w:t> </w:t>
                  </w:r>
                  <w:r w:rsidRPr="002D56C5">
                    <w:rPr>
                      <w:b/>
                    </w:rPr>
                    <w:t>IF</w:t>
                  </w:r>
                </w:p>
                <w:p w14:paraId="2E121278" w14:textId="77777777" w:rsidR="00172EA2" w:rsidRPr="00E27157" w:rsidRDefault="00134534" w:rsidP="00172EA2">
                  <w:pPr>
                    <w:pStyle w:val="Vchoz"/>
                    <w:snapToGrid w:val="0"/>
                    <w:jc w:val="center"/>
                    <w:rPr>
                      <w:lang w:val="en-GB"/>
                    </w:rPr>
                  </w:pPr>
                  <w:r w:rsidRPr="00E27157">
                    <w:rPr>
                      <w:b/>
                      <w:color w:val="FF0000"/>
                      <w:lang w:val="en-GB"/>
                    </w:rPr>
                    <w:t>periodicals with IF</w:t>
                  </w:r>
                </w:p>
              </w:tc>
              <w:tc>
                <w:tcPr>
                  <w:tcW w:w="1139" w:type="dxa"/>
                  <w:tcBorders>
                    <w:top w:val="single" w:sz="4" w:space="0" w:color="000000"/>
                    <w:left w:val="single" w:sz="4" w:space="0" w:color="000000"/>
                    <w:bottom w:val="single" w:sz="4" w:space="0" w:color="000000"/>
                  </w:tcBorders>
                  <w:tcMar>
                    <w:top w:w="0" w:type="dxa"/>
                    <w:left w:w="108" w:type="dxa"/>
                    <w:bottom w:w="0" w:type="dxa"/>
                    <w:right w:w="108" w:type="dxa"/>
                  </w:tcMar>
                </w:tcPr>
                <w:p w14:paraId="065B5180" w14:textId="77777777" w:rsidR="00172EA2" w:rsidRPr="002D56C5" w:rsidRDefault="00172EA2" w:rsidP="00172EA2">
                  <w:pPr>
                    <w:pStyle w:val="Vchoz"/>
                    <w:snapToGrid w:val="0"/>
                    <w:jc w:val="center"/>
                  </w:pPr>
                </w:p>
              </w:tc>
              <w:tc>
                <w:tcPr>
                  <w:tcW w:w="1124" w:type="dxa"/>
                  <w:tcBorders>
                    <w:top w:val="single" w:sz="4" w:space="0" w:color="000000"/>
                    <w:left w:val="single" w:sz="4" w:space="0" w:color="000000"/>
                    <w:bottom w:val="single" w:sz="4" w:space="0" w:color="000000"/>
                  </w:tcBorders>
                  <w:tcMar>
                    <w:top w:w="0" w:type="dxa"/>
                    <w:left w:w="108" w:type="dxa"/>
                    <w:bottom w:w="0" w:type="dxa"/>
                    <w:right w:w="108" w:type="dxa"/>
                  </w:tcMar>
                </w:tcPr>
                <w:p w14:paraId="78524F0C" w14:textId="77777777" w:rsidR="00172EA2" w:rsidRPr="002D56C5" w:rsidRDefault="00172EA2" w:rsidP="00172EA2">
                  <w:pPr>
                    <w:pStyle w:val="Vchoz"/>
                    <w:snapToGrid w:val="0"/>
                    <w:jc w:val="center"/>
                  </w:pPr>
                </w:p>
              </w:tc>
              <w:tc>
                <w:tcPr>
                  <w:tcW w:w="1239" w:type="dxa"/>
                  <w:tcBorders>
                    <w:top w:val="single" w:sz="4" w:space="0" w:color="000000"/>
                    <w:left w:val="single" w:sz="4" w:space="0" w:color="000000"/>
                    <w:bottom w:val="single" w:sz="4" w:space="0" w:color="000000"/>
                  </w:tcBorders>
                  <w:tcMar>
                    <w:top w:w="0" w:type="dxa"/>
                    <w:left w:w="108" w:type="dxa"/>
                    <w:bottom w:w="0" w:type="dxa"/>
                    <w:right w:w="108" w:type="dxa"/>
                  </w:tcMar>
                </w:tcPr>
                <w:p w14:paraId="08AF7E5E" w14:textId="77777777" w:rsidR="00172EA2" w:rsidRPr="002D56C5" w:rsidRDefault="00172EA2" w:rsidP="00172EA2">
                  <w:pPr>
                    <w:pStyle w:val="Vchoz"/>
                    <w:snapToGrid w:val="0"/>
                    <w:jc w:val="center"/>
                  </w:pPr>
                </w:p>
              </w:tc>
              <w:tc>
                <w:tcPr>
                  <w:tcW w:w="1140" w:type="dxa"/>
                  <w:tcBorders>
                    <w:top w:val="single" w:sz="4" w:space="0" w:color="000000"/>
                    <w:left w:val="single" w:sz="4" w:space="0" w:color="000000"/>
                    <w:bottom w:val="single" w:sz="4" w:space="0" w:color="000000"/>
                  </w:tcBorders>
                  <w:tcMar>
                    <w:top w:w="0" w:type="dxa"/>
                    <w:left w:w="108" w:type="dxa"/>
                    <w:bottom w:w="0" w:type="dxa"/>
                    <w:right w:w="108" w:type="dxa"/>
                  </w:tcMar>
                </w:tcPr>
                <w:p w14:paraId="4F8F8B21" w14:textId="77777777" w:rsidR="00172EA2" w:rsidRPr="002D56C5" w:rsidRDefault="00172EA2" w:rsidP="00172EA2">
                  <w:pPr>
                    <w:pStyle w:val="Vchoz"/>
                    <w:snapToGrid w:val="0"/>
                    <w:jc w:val="center"/>
                  </w:pPr>
                </w:p>
              </w:tc>
              <w:tc>
                <w:tcPr>
                  <w:tcW w:w="1125" w:type="dxa"/>
                  <w:tcBorders>
                    <w:top w:val="single" w:sz="4" w:space="0" w:color="000000"/>
                    <w:left w:val="single" w:sz="4" w:space="0" w:color="000000"/>
                    <w:bottom w:val="single" w:sz="4" w:space="0" w:color="000000"/>
                  </w:tcBorders>
                  <w:tcMar>
                    <w:top w:w="0" w:type="dxa"/>
                    <w:left w:w="108" w:type="dxa"/>
                    <w:bottom w:w="0" w:type="dxa"/>
                    <w:right w:w="108" w:type="dxa"/>
                  </w:tcMar>
                </w:tcPr>
                <w:p w14:paraId="50D9468E" w14:textId="77777777" w:rsidR="00172EA2" w:rsidRPr="002D56C5" w:rsidRDefault="00172EA2" w:rsidP="00172EA2">
                  <w:pPr>
                    <w:pStyle w:val="Vchoz"/>
                    <w:snapToGrid w:val="0"/>
                    <w:jc w:val="center"/>
                  </w:pPr>
                </w:p>
              </w:tc>
              <w:tc>
                <w:tcPr>
                  <w:tcW w:w="1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74A00F" w14:textId="77777777" w:rsidR="00172EA2" w:rsidRPr="002D56C5" w:rsidRDefault="00172EA2" w:rsidP="00172EA2">
                  <w:pPr>
                    <w:pStyle w:val="Vchoz"/>
                    <w:snapToGrid w:val="0"/>
                    <w:jc w:val="center"/>
                  </w:pPr>
                </w:p>
              </w:tc>
            </w:tr>
            <w:tr w:rsidR="00172EA2" w:rsidRPr="002D56C5" w14:paraId="073B6672"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0D9F7630" w14:textId="77777777" w:rsidR="00172EA2" w:rsidRPr="002D56C5" w:rsidRDefault="00172EA2" w:rsidP="00172EA2">
                  <w:pPr>
                    <w:pStyle w:val="Vchoz"/>
                    <w:snapToGrid w:val="0"/>
                    <w:jc w:val="center"/>
                  </w:pPr>
                  <w:r w:rsidRPr="002D56C5">
                    <w:rPr>
                      <w:b/>
                    </w:rPr>
                    <w:t xml:space="preserve">rec. </w:t>
                  </w:r>
                  <w:r w:rsidR="002D56C5">
                    <w:rPr>
                      <w:b/>
                    </w:rPr>
                    <w:t>č</w:t>
                  </w:r>
                  <w:r w:rsidRPr="002D56C5">
                    <w:rPr>
                      <w:b/>
                    </w:rPr>
                    <w:t>asopisy</w:t>
                  </w:r>
                  <w:r w:rsidR="00134534" w:rsidRPr="002D56C5">
                    <w:rPr>
                      <w:b/>
                    </w:rPr>
                    <w:t xml:space="preserve"> </w:t>
                  </w:r>
                  <w:r w:rsidR="00134534" w:rsidRPr="00E27157">
                    <w:rPr>
                      <w:b/>
                      <w:color w:val="FF0000"/>
                      <w:lang w:val="en-GB"/>
                    </w:rPr>
                    <w:t>reviewed journals</w:t>
                  </w:r>
                </w:p>
              </w:tc>
              <w:tc>
                <w:tcPr>
                  <w:tcW w:w="1139" w:type="dxa"/>
                  <w:tcBorders>
                    <w:top w:val="single" w:sz="4" w:space="0" w:color="000000"/>
                    <w:left w:val="single" w:sz="4" w:space="0" w:color="000000"/>
                    <w:bottom w:val="single" w:sz="4" w:space="0" w:color="000000"/>
                  </w:tcBorders>
                  <w:tcMar>
                    <w:top w:w="0" w:type="dxa"/>
                    <w:left w:w="108" w:type="dxa"/>
                    <w:bottom w:w="0" w:type="dxa"/>
                    <w:right w:w="108" w:type="dxa"/>
                  </w:tcMar>
                </w:tcPr>
                <w:p w14:paraId="3985BDBE" w14:textId="77777777" w:rsidR="00172EA2" w:rsidRPr="002D56C5" w:rsidRDefault="00172EA2" w:rsidP="00172EA2">
                  <w:pPr>
                    <w:pStyle w:val="Vchoz"/>
                    <w:snapToGrid w:val="0"/>
                    <w:jc w:val="center"/>
                  </w:pPr>
                </w:p>
              </w:tc>
              <w:tc>
                <w:tcPr>
                  <w:tcW w:w="1124" w:type="dxa"/>
                  <w:tcBorders>
                    <w:top w:val="single" w:sz="4" w:space="0" w:color="000000"/>
                    <w:left w:val="single" w:sz="4" w:space="0" w:color="000000"/>
                    <w:bottom w:val="single" w:sz="4" w:space="0" w:color="000000"/>
                  </w:tcBorders>
                  <w:tcMar>
                    <w:top w:w="0" w:type="dxa"/>
                    <w:left w:w="108" w:type="dxa"/>
                    <w:bottom w:w="0" w:type="dxa"/>
                    <w:right w:w="108" w:type="dxa"/>
                  </w:tcMar>
                </w:tcPr>
                <w:p w14:paraId="5ACD059A" w14:textId="77777777" w:rsidR="00172EA2" w:rsidRPr="002D56C5" w:rsidRDefault="00172EA2" w:rsidP="00172EA2">
                  <w:pPr>
                    <w:pStyle w:val="Vchoz"/>
                    <w:snapToGrid w:val="0"/>
                    <w:jc w:val="center"/>
                  </w:pPr>
                </w:p>
              </w:tc>
              <w:tc>
                <w:tcPr>
                  <w:tcW w:w="1239" w:type="dxa"/>
                  <w:tcBorders>
                    <w:top w:val="single" w:sz="4" w:space="0" w:color="000000"/>
                    <w:left w:val="single" w:sz="4" w:space="0" w:color="000000"/>
                    <w:bottom w:val="single" w:sz="4" w:space="0" w:color="000000"/>
                  </w:tcBorders>
                  <w:tcMar>
                    <w:top w:w="0" w:type="dxa"/>
                    <w:left w:w="108" w:type="dxa"/>
                    <w:bottom w:w="0" w:type="dxa"/>
                    <w:right w:w="108" w:type="dxa"/>
                  </w:tcMar>
                </w:tcPr>
                <w:p w14:paraId="065CCE26" w14:textId="77777777" w:rsidR="00172EA2" w:rsidRPr="002D56C5" w:rsidRDefault="00172EA2" w:rsidP="00172EA2">
                  <w:pPr>
                    <w:pStyle w:val="Vchoz"/>
                    <w:snapToGrid w:val="0"/>
                    <w:jc w:val="center"/>
                  </w:pPr>
                </w:p>
              </w:tc>
              <w:tc>
                <w:tcPr>
                  <w:tcW w:w="1140" w:type="dxa"/>
                  <w:tcBorders>
                    <w:top w:val="single" w:sz="4" w:space="0" w:color="000000"/>
                    <w:left w:val="single" w:sz="4" w:space="0" w:color="000000"/>
                    <w:bottom w:val="single" w:sz="4" w:space="0" w:color="000000"/>
                  </w:tcBorders>
                  <w:tcMar>
                    <w:top w:w="0" w:type="dxa"/>
                    <w:left w:w="108" w:type="dxa"/>
                    <w:bottom w:w="0" w:type="dxa"/>
                    <w:right w:w="108" w:type="dxa"/>
                  </w:tcMar>
                </w:tcPr>
                <w:p w14:paraId="315D3C2E" w14:textId="77777777" w:rsidR="00172EA2" w:rsidRPr="002D56C5" w:rsidRDefault="00172EA2" w:rsidP="00172EA2">
                  <w:pPr>
                    <w:pStyle w:val="Vchoz"/>
                    <w:snapToGrid w:val="0"/>
                    <w:jc w:val="center"/>
                  </w:pPr>
                </w:p>
              </w:tc>
              <w:tc>
                <w:tcPr>
                  <w:tcW w:w="1125" w:type="dxa"/>
                  <w:tcBorders>
                    <w:top w:val="single" w:sz="4" w:space="0" w:color="000000"/>
                    <w:left w:val="single" w:sz="4" w:space="0" w:color="000000"/>
                    <w:bottom w:val="single" w:sz="4" w:space="0" w:color="000000"/>
                  </w:tcBorders>
                  <w:tcMar>
                    <w:top w:w="0" w:type="dxa"/>
                    <w:left w:w="108" w:type="dxa"/>
                    <w:bottom w:w="0" w:type="dxa"/>
                    <w:right w:w="108" w:type="dxa"/>
                  </w:tcMar>
                </w:tcPr>
                <w:p w14:paraId="60DA8946" w14:textId="77777777" w:rsidR="00172EA2" w:rsidRPr="002D56C5" w:rsidRDefault="00172EA2" w:rsidP="00172EA2">
                  <w:pPr>
                    <w:pStyle w:val="Vchoz"/>
                    <w:snapToGrid w:val="0"/>
                    <w:jc w:val="center"/>
                  </w:pPr>
                </w:p>
              </w:tc>
              <w:tc>
                <w:tcPr>
                  <w:tcW w:w="1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D13718" w14:textId="77777777" w:rsidR="00172EA2" w:rsidRPr="002D56C5" w:rsidRDefault="00172EA2" w:rsidP="00172EA2">
                  <w:pPr>
                    <w:pStyle w:val="Vchoz"/>
                    <w:snapToGrid w:val="0"/>
                    <w:jc w:val="center"/>
                  </w:pPr>
                </w:p>
              </w:tc>
            </w:tr>
            <w:tr w:rsidR="00172EA2" w:rsidRPr="002D56C5" w14:paraId="306A1D3E"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0CD5C4E9" w14:textId="77777777" w:rsidR="002D56C5" w:rsidRDefault="00172EA2" w:rsidP="00172EA2">
                  <w:pPr>
                    <w:pStyle w:val="Vchoz"/>
                    <w:snapToGrid w:val="0"/>
                    <w:jc w:val="center"/>
                    <w:rPr>
                      <w:b/>
                    </w:rPr>
                  </w:pPr>
                  <w:r w:rsidRPr="002D56C5">
                    <w:rPr>
                      <w:b/>
                    </w:rPr>
                    <w:t xml:space="preserve">rec. </w:t>
                  </w:r>
                  <w:r w:rsidR="002D56C5">
                    <w:rPr>
                      <w:b/>
                    </w:rPr>
                    <w:t>s</w:t>
                  </w:r>
                  <w:r w:rsidRPr="002D56C5">
                    <w:rPr>
                      <w:b/>
                    </w:rPr>
                    <w:t>borníky</w:t>
                  </w:r>
                </w:p>
                <w:p w14:paraId="7FEFD989" w14:textId="77777777" w:rsidR="00172EA2" w:rsidRPr="00E27157" w:rsidRDefault="00134534" w:rsidP="00172EA2">
                  <w:pPr>
                    <w:pStyle w:val="Vchoz"/>
                    <w:snapToGrid w:val="0"/>
                    <w:jc w:val="center"/>
                    <w:rPr>
                      <w:lang w:val="en-GB"/>
                    </w:rPr>
                  </w:pPr>
                  <w:r w:rsidRPr="00E27157">
                    <w:rPr>
                      <w:b/>
                      <w:color w:val="FF0000"/>
                      <w:lang w:val="en-GB"/>
                    </w:rPr>
                    <w:t>reviewed proceedings</w:t>
                  </w:r>
                </w:p>
              </w:tc>
              <w:tc>
                <w:tcPr>
                  <w:tcW w:w="1139" w:type="dxa"/>
                  <w:tcBorders>
                    <w:top w:val="single" w:sz="4" w:space="0" w:color="000000"/>
                    <w:left w:val="single" w:sz="4" w:space="0" w:color="000000"/>
                    <w:bottom w:val="single" w:sz="4" w:space="0" w:color="000000"/>
                  </w:tcBorders>
                  <w:tcMar>
                    <w:top w:w="0" w:type="dxa"/>
                    <w:left w:w="108" w:type="dxa"/>
                    <w:bottom w:w="0" w:type="dxa"/>
                    <w:right w:w="108" w:type="dxa"/>
                  </w:tcMar>
                </w:tcPr>
                <w:p w14:paraId="2F795422" w14:textId="77777777" w:rsidR="00172EA2" w:rsidRPr="002D56C5" w:rsidRDefault="00172EA2" w:rsidP="00172EA2">
                  <w:pPr>
                    <w:pStyle w:val="Vchoz"/>
                    <w:snapToGrid w:val="0"/>
                    <w:jc w:val="center"/>
                  </w:pPr>
                </w:p>
              </w:tc>
              <w:tc>
                <w:tcPr>
                  <w:tcW w:w="1124" w:type="dxa"/>
                  <w:tcBorders>
                    <w:top w:val="single" w:sz="4" w:space="0" w:color="000000"/>
                    <w:left w:val="single" w:sz="4" w:space="0" w:color="000000"/>
                    <w:bottom w:val="single" w:sz="4" w:space="0" w:color="000000"/>
                  </w:tcBorders>
                  <w:tcMar>
                    <w:top w:w="0" w:type="dxa"/>
                    <w:left w:w="108" w:type="dxa"/>
                    <w:bottom w:w="0" w:type="dxa"/>
                    <w:right w:w="108" w:type="dxa"/>
                  </w:tcMar>
                </w:tcPr>
                <w:p w14:paraId="5C9D5D76" w14:textId="77777777" w:rsidR="00172EA2" w:rsidRPr="002D56C5" w:rsidRDefault="00172EA2" w:rsidP="00172EA2">
                  <w:pPr>
                    <w:pStyle w:val="Vchoz"/>
                    <w:snapToGrid w:val="0"/>
                    <w:jc w:val="center"/>
                  </w:pPr>
                </w:p>
              </w:tc>
              <w:tc>
                <w:tcPr>
                  <w:tcW w:w="1239" w:type="dxa"/>
                  <w:tcBorders>
                    <w:top w:val="single" w:sz="4" w:space="0" w:color="000000"/>
                    <w:left w:val="single" w:sz="4" w:space="0" w:color="000000"/>
                    <w:bottom w:val="single" w:sz="4" w:space="0" w:color="000000"/>
                  </w:tcBorders>
                  <w:tcMar>
                    <w:top w:w="0" w:type="dxa"/>
                    <w:left w:w="108" w:type="dxa"/>
                    <w:bottom w:w="0" w:type="dxa"/>
                    <w:right w:w="108" w:type="dxa"/>
                  </w:tcMar>
                </w:tcPr>
                <w:p w14:paraId="1C177227" w14:textId="77777777" w:rsidR="00172EA2" w:rsidRPr="002D56C5" w:rsidRDefault="00172EA2" w:rsidP="00172EA2">
                  <w:pPr>
                    <w:pStyle w:val="Vchoz"/>
                    <w:snapToGrid w:val="0"/>
                    <w:jc w:val="center"/>
                  </w:pPr>
                </w:p>
              </w:tc>
              <w:tc>
                <w:tcPr>
                  <w:tcW w:w="1140" w:type="dxa"/>
                  <w:tcBorders>
                    <w:top w:val="single" w:sz="4" w:space="0" w:color="000000"/>
                    <w:left w:val="single" w:sz="4" w:space="0" w:color="000000"/>
                    <w:bottom w:val="single" w:sz="4" w:space="0" w:color="000000"/>
                  </w:tcBorders>
                  <w:tcMar>
                    <w:top w:w="0" w:type="dxa"/>
                    <w:left w:w="108" w:type="dxa"/>
                    <w:bottom w:w="0" w:type="dxa"/>
                    <w:right w:w="108" w:type="dxa"/>
                  </w:tcMar>
                </w:tcPr>
                <w:p w14:paraId="4A83066D" w14:textId="77777777" w:rsidR="00172EA2" w:rsidRPr="002D56C5" w:rsidRDefault="00172EA2" w:rsidP="00172EA2">
                  <w:pPr>
                    <w:pStyle w:val="Vchoz"/>
                    <w:snapToGrid w:val="0"/>
                    <w:jc w:val="center"/>
                  </w:pPr>
                </w:p>
              </w:tc>
              <w:tc>
                <w:tcPr>
                  <w:tcW w:w="1125" w:type="dxa"/>
                  <w:tcBorders>
                    <w:top w:val="single" w:sz="4" w:space="0" w:color="000000"/>
                    <w:left w:val="single" w:sz="4" w:space="0" w:color="000000"/>
                    <w:bottom w:val="single" w:sz="4" w:space="0" w:color="000000"/>
                  </w:tcBorders>
                  <w:tcMar>
                    <w:top w:w="0" w:type="dxa"/>
                    <w:left w:w="108" w:type="dxa"/>
                    <w:bottom w:w="0" w:type="dxa"/>
                    <w:right w:w="108" w:type="dxa"/>
                  </w:tcMar>
                </w:tcPr>
                <w:p w14:paraId="1F9A6FA6" w14:textId="77777777" w:rsidR="00172EA2" w:rsidRPr="002D56C5" w:rsidRDefault="00172EA2" w:rsidP="00172EA2">
                  <w:pPr>
                    <w:pStyle w:val="Vchoz"/>
                    <w:snapToGrid w:val="0"/>
                    <w:jc w:val="center"/>
                  </w:pPr>
                </w:p>
              </w:tc>
              <w:tc>
                <w:tcPr>
                  <w:tcW w:w="1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9E3F0" w14:textId="77777777" w:rsidR="00172EA2" w:rsidRPr="002D56C5" w:rsidRDefault="00172EA2" w:rsidP="00172EA2">
                  <w:pPr>
                    <w:pStyle w:val="Vchoz"/>
                    <w:snapToGrid w:val="0"/>
                    <w:jc w:val="center"/>
                  </w:pPr>
                </w:p>
              </w:tc>
            </w:tr>
            <w:tr w:rsidR="00172EA2" w:rsidRPr="002D56C5" w14:paraId="7C2B1C96"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71F0B00F" w14:textId="77777777" w:rsidR="00172EA2" w:rsidRPr="002D56C5" w:rsidRDefault="00172EA2" w:rsidP="00172EA2">
                  <w:pPr>
                    <w:pStyle w:val="Vchoz"/>
                    <w:snapToGrid w:val="0"/>
                    <w:jc w:val="center"/>
                  </w:pPr>
                  <w:r w:rsidRPr="002D56C5">
                    <w:rPr>
                      <w:b/>
                    </w:rPr>
                    <w:t>krit. edice pramenů</w:t>
                  </w:r>
                  <w:r w:rsidR="00134534" w:rsidRPr="002D56C5">
                    <w:rPr>
                      <w:b/>
                    </w:rPr>
                    <w:t xml:space="preserve"> </w:t>
                  </w:r>
                  <w:r w:rsidR="00134534" w:rsidRPr="00E27157">
                    <w:rPr>
                      <w:b/>
                      <w:color w:val="FF0000"/>
                      <w:lang w:val="en-GB"/>
                    </w:rPr>
                    <w:t>critical editions</w:t>
                  </w:r>
                  <w:r w:rsidR="00FC475B" w:rsidRPr="00E27157">
                    <w:rPr>
                      <w:b/>
                      <w:color w:val="FF0000"/>
                      <w:lang w:val="en-GB"/>
                    </w:rPr>
                    <w:t xml:space="preserve"> of sources</w:t>
                  </w:r>
                </w:p>
              </w:tc>
              <w:tc>
                <w:tcPr>
                  <w:tcW w:w="1139" w:type="dxa"/>
                  <w:tcBorders>
                    <w:top w:val="single" w:sz="4" w:space="0" w:color="000000"/>
                    <w:left w:val="single" w:sz="4" w:space="0" w:color="000000"/>
                    <w:bottom w:val="single" w:sz="4" w:space="0" w:color="000000"/>
                  </w:tcBorders>
                  <w:tcMar>
                    <w:top w:w="0" w:type="dxa"/>
                    <w:left w:w="108" w:type="dxa"/>
                    <w:bottom w:w="0" w:type="dxa"/>
                    <w:right w:w="108" w:type="dxa"/>
                  </w:tcMar>
                </w:tcPr>
                <w:p w14:paraId="399F2CCE" w14:textId="77777777" w:rsidR="00172EA2" w:rsidRPr="002D56C5" w:rsidRDefault="00172EA2" w:rsidP="00172EA2">
                  <w:pPr>
                    <w:pStyle w:val="Vchoz"/>
                    <w:snapToGrid w:val="0"/>
                    <w:jc w:val="center"/>
                  </w:pPr>
                </w:p>
              </w:tc>
              <w:tc>
                <w:tcPr>
                  <w:tcW w:w="1124" w:type="dxa"/>
                  <w:tcBorders>
                    <w:top w:val="single" w:sz="4" w:space="0" w:color="000000"/>
                    <w:left w:val="single" w:sz="4" w:space="0" w:color="000000"/>
                    <w:bottom w:val="single" w:sz="4" w:space="0" w:color="000000"/>
                  </w:tcBorders>
                  <w:tcMar>
                    <w:top w:w="0" w:type="dxa"/>
                    <w:left w:w="108" w:type="dxa"/>
                    <w:bottom w:w="0" w:type="dxa"/>
                    <w:right w:w="108" w:type="dxa"/>
                  </w:tcMar>
                </w:tcPr>
                <w:p w14:paraId="2A86B055" w14:textId="77777777" w:rsidR="00172EA2" w:rsidRPr="002D56C5" w:rsidRDefault="00172EA2" w:rsidP="00172EA2">
                  <w:pPr>
                    <w:pStyle w:val="Vchoz"/>
                    <w:snapToGrid w:val="0"/>
                    <w:jc w:val="center"/>
                  </w:pPr>
                </w:p>
              </w:tc>
              <w:tc>
                <w:tcPr>
                  <w:tcW w:w="1239" w:type="dxa"/>
                  <w:tcBorders>
                    <w:top w:val="single" w:sz="4" w:space="0" w:color="000000"/>
                    <w:left w:val="single" w:sz="4" w:space="0" w:color="000000"/>
                    <w:bottom w:val="single" w:sz="4" w:space="0" w:color="000000"/>
                  </w:tcBorders>
                  <w:tcMar>
                    <w:top w:w="0" w:type="dxa"/>
                    <w:left w:w="108" w:type="dxa"/>
                    <w:bottom w:w="0" w:type="dxa"/>
                    <w:right w:w="108" w:type="dxa"/>
                  </w:tcMar>
                </w:tcPr>
                <w:p w14:paraId="0C276A06" w14:textId="77777777" w:rsidR="00172EA2" w:rsidRPr="002D56C5" w:rsidRDefault="00172EA2" w:rsidP="00172EA2">
                  <w:pPr>
                    <w:pStyle w:val="Vchoz"/>
                    <w:snapToGrid w:val="0"/>
                    <w:jc w:val="center"/>
                  </w:pPr>
                </w:p>
              </w:tc>
              <w:tc>
                <w:tcPr>
                  <w:tcW w:w="1140" w:type="dxa"/>
                  <w:tcBorders>
                    <w:top w:val="single" w:sz="4" w:space="0" w:color="000000"/>
                    <w:left w:val="single" w:sz="4" w:space="0" w:color="000000"/>
                    <w:bottom w:val="single" w:sz="4" w:space="0" w:color="000000"/>
                  </w:tcBorders>
                  <w:tcMar>
                    <w:top w:w="0" w:type="dxa"/>
                    <w:left w:w="108" w:type="dxa"/>
                    <w:bottom w:w="0" w:type="dxa"/>
                    <w:right w:w="108" w:type="dxa"/>
                  </w:tcMar>
                </w:tcPr>
                <w:p w14:paraId="5F1B240C" w14:textId="77777777" w:rsidR="00172EA2" w:rsidRPr="002D56C5" w:rsidRDefault="00172EA2" w:rsidP="00172EA2">
                  <w:pPr>
                    <w:pStyle w:val="Vchoz"/>
                    <w:snapToGrid w:val="0"/>
                    <w:jc w:val="center"/>
                  </w:pPr>
                </w:p>
              </w:tc>
              <w:tc>
                <w:tcPr>
                  <w:tcW w:w="1125" w:type="dxa"/>
                  <w:tcBorders>
                    <w:top w:val="single" w:sz="4" w:space="0" w:color="000000"/>
                    <w:left w:val="single" w:sz="4" w:space="0" w:color="000000"/>
                    <w:bottom w:val="single" w:sz="4" w:space="0" w:color="000000"/>
                  </w:tcBorders>
                  <w:tcMar>
                    <w:top w:w="0" w:type="dxa"/>
                    <w:left w:w="108" w:type="dxa"/>
                    <w:bottom w:w="0" w:type="dxa"/>
                    <w:right w:w="108" w:type="dxa"/>
                  </w:tcMar>
                </w:tcPr>
                <w:p w14:paraId="2F42BF38" w14:textId="77777777" w:rsidR="00172EA2" w:rsidRPr="002D56C5" w:rsidRDefault="00172EA2" w:rsidP="00172EA2">
                  <w:pPr>
                    <w:pStyle w:val="Vchoz"/>
                    <w:snapToGrid w:val="0"/>
                    <w:jc w:val="center"/>
                  </w:pPr>
                </w:p>
              </w:tc>
              <w:tc>
                <w:tcPr>
                  <w:tcW w:w="1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E9F89" w14:textId="77777777" w:rsidR="00172EA2" w:rsidRPr="002D56C5" w:rsidRDefault="00172EA2" w:rsidP="00172EA2">
                  <w:pPr>
                    <w:pStyle w:val="Vchoz"/>
                    <w:snapToGrid w:val="0"/>
                    <w:jc w:val="center"/>
                  </w:pPr>
                </w:p>
              </w:tc>
            </w:tr>
            <w:tr w:rsidR="00172EA2" w:rsidRPr="002D56C5" w14:paraId="0F9D90B8" w14:textId="77777777" w:rsidTr="00172EA2">
              <w:tc>
                <w:tcPr>
                  <w:tcW w:w="1284" w:type="dxa"/>
                  <w:tcBorders>
                    <w:top w:val="single" w:sz="4" w:space="0" w:color="000000"/>
                    <w:left w:val="single" w:sz="4" w:space="0" w:color="000000"/>
                    <w:bottom w:val="single" w:sz="4" w:space="0" w:color="000000"/>
                  </w:tcBorders>
                  <w:tcMar>
                    <w:top w:w="0" w:type="dxa"/>
                    <w:left w:w="108" w:type="dxa"/>
                    <w:bottom w:w="0" w:type="dxa"/>
                    <w:right w:w="108" w:type="dxa"/>
                  </w:tcMar>
                </w:tcPr>
                <w:p w14:paraId="1CF4B42F" w14:textId="77777777" w:rsidR="002D56C5" w:rsidRDefault="00172EA2" w:rsidP="00172EA2">
                  <w:pPr>
                    <w:pStyle w:val="Vchoz"/>
                    <w:snapToGrid w:val="0"/>
                    <w:jc w:val="center"/>
                    <w:rPr>
                      <w:b/>
                    </w:rPr>
                  </w:pPr>
                  <w:r w:rsidRPr="002D56C5">
                    <w:rPr>
                      <w:b/>
                    </w:rPr>
                    <w:t xml:space="preserve">koment. </w:t>
                  </w:r>
                  <w:r w:rsidR="002D56C5">
                    <w:rPr>
                      <w:b/>
                    </w:rPr>
                    <w:t>p</w:t>
                  </w:r>
                  <w:r w:rsidRPr="002D56C5">
                    <w:rPr>
                      <w:b/>
                    </w:rPr>
                    <w:t>řeklady</w:t>
                  </w:r>
                </w:p>
                <w:p w14:paraId="72B13521" w14:textId="77777777" w:rsidR="00172EA2" w:rsidRPr="00E27157" w:rsidRDefault="00FC475B" w:rsidP="00172EA2">
                  <w:pPr>
                    <w:pStyle w:val="Vchoz"/>
                    <w:snapToGrid w:val="0"/>
                    <w:jc w:val="center"/>
                    <w:rPr>
                      <w:lang w:val="en-GB"/>
                    </w:rPr>
                  </w:pPr>
                  <w:r w:rsidRPr="00E27157">
                    <w:rPr>
                      <w:b/>
                      <w:color w:val="FF0000"/>
                      <w:lang w:val="en-GB"/>
                    </w:rPr>
                    <w:t>commented translations</w:t>
                  </w:r>
                </w:p>
              </w:tc>
              <w:tc>
                <w:tcPr>
                  <w:tcW w:w="1139" w:type="dxa"/>
                  <w:tcBorders>
                    <w:top w:val="single" w:sz="4" w:space="0" w:color="000000"/>
                    <w:left w:val="single" w:sz="4" w:space="0" w:color="000000"/>
                    <w:bottom w:val="single" w:sz="4" w:space="0" w:color="000000"/>
                  </w:tcBorders>
                  <w:tcMar>
                    <w:top w:w="0" w:type="dxa"/>
                    <w:left w:w="108" w:type="dxa"/>
                    <w:bottom w:w="0" w:type="dxa"/>
                    <w:right w:w="108" w:type="dxa"/>
                  </w:tcMar>
                </w:tcPr>
                <w:p w14:paraId="13502CD3" w14:textId="77777777" w:rsidR="00172EA2" w:rsidRPr="002D56C5" w:rsidRDefault="00172EA2" w:rsidP="00172EA2">
                  <w:pPr>
                    <w:pStyle w:val="Vchoz"/>
                    <w:snapToGrid w:val="0"/>
                    <w:jc w:val="center"/>
                  </w:pPr>
                </w:p>
              </w:tc>
              <w:tc>
                <w:tcPr>
                  <w:tcW w:w="1124" w:type="dxa"/>
                  <w:tcBorders>
                    <w:top w:val="single" w:sz="4" w:space="0" w:color="000000"/>
                    <w:left w:val="single" w:sz="4" w:space="0" w:color="000000"/>
                    <w:bottom w:val="single" w:sz="4" w:space="0" w:color="000000"/>
                  </w:tcBorders>
                  <w:tcMar>
                    <w:top w:w="0" w:type="dxa"/>
                    <w:left w:w="108" w:type="dxa"/>
                    <w:bottom w:w="0" w:type="dxa"/>
                    <w:right w:w="108" w:type="dxa"/>
                  </w:tcMar>
                </w:tcPr>
                <w:p w14:paraId="05D45B9E" w14:textId="77777777" w:rsidR="00172EA2" w:rsidRPr="002D56C5" w:rsidRDefault="00172EA2" w:rsidP="00172EA2">
                  <w:pPr>
                    <w:pStyle w:val="Vchoz"/>
                    <w:snapToGrid w:val="0"/>
                    <w:jc w:val="center"/>
                  </w:pPr>
                </w:p>
              </w:tc>
              <w:tc>
                <w:tcPr>
                  <w:tcW w:w="1239" w:type="dxa"/>
                  <w:tcBorders>
                    <w:top w:val="single" w:sz="4" w:space="0" w:color="000000"/>
                    <w:left w:val="single" w:sz="4" w:space="0" w:color="000000"/>
                    <w:bottom w:val="single" w:sz="4" w:space="0" w:color="000000"/>
                  </w:tcBorders>
                  <w:tcMar>
                    <w:top w:w="0" w:type="dxa"/>
                    <w:left w:w="108" w:type="dxa"/>
                    <w:bottom w:w="0" w:type="dxa"/>
                    <w:right w:w="108" w:type="dxa"/>
                  </w:tcMar>
                </w:tcPr>
                <w:p w14:paraId="3ECB8262" w14:textId="77777777" w:rsidR="00172EA2" w:rsidRPr="002D56C5" w:rsidRDefault="00172EA2" w:rsidP="00172EA2">
                  <w:pPr>
                    <w:pStyle w:val="Vchoz"/>
                    <w:snapToGrid w:val="0"/>
                    <w:jc w:val="center"/>
                  </w:pPr>
                </w:p>
              </w:tc>
              <w:tc>
                <w:tcPr>
                  <w:tcW w:w="1140" w:type="dxa"/>
                  <w:tcBorders>
                    <w:top w:val="single" w:sz="4" w:space="0" w:color="000000"/>
                    <w:left w:val="single" w:sz="4" w:space="0" w:color="000000"/>
                    <w:bottom w:val="single" w:sz="4" w:space="0" w:color="000000"/>
                  </w:tcBorders>
                  <w:tcMar>
                    <w:top w:w="0" w:type="dxa"/>
                    <w:left w:w="108" w:type="dxa"/>
                    <w:bottom w:w="0" w:type="dxa"/>
                    <w:right w:w="108" w:type="dxa"/>
                  </w:tcMar>
                </w:tcPr>
                <w:p w14:paraId="2055B61B" w14:textId="77777777" w:rsidR="00172EA2" w:rsidRPr="002D56C5" w:rsidRDefault="00172EA2" w:rsidP="00172EA2">
                  <w:pPr>
                    <w:pStyle w:val="Vchoz"/>
                    <w:snapToGrid w:val="0"/>
                    <w:jc w:val="center"/>
                  </w:pPr>
                </w:p>
              </w:tc>
              <w:tc>
                <w:tcPr>
                  <w:tcW w:w="1125" w:type="dxa"/>
                  <w:tcBorders>
                    <w:top w:val="single" w:sz="4" w:space="0" w:color="000000"/>
                    <w:left w:val="single" w:sz="4" w:space="0" w:color="000000"/>
                    <w:bottom w:val="single" w:sz="4" w:space="0" w:color="000000"/>
                  </w:tcBorders>
                  <w:tcMar>
                    <w:top w:w="0" w:type="dxa"/>
                    <w:left w:w="108" w:type="dxa"/>
                    <w:bottom w:w="0" w:type="dxa"/>
                    <w:right w:w="108" w:type="dxa"/>
                  </w:tcMar>
                </w:tcPr>
                <w:p w14:paraId="1337EEBF" w14:textId="77777777" w:rsidR="00172EA2" w:rsidRPr="002D56C5" w:rsidRDefault="00172EA2" w:rsidP="00172EA2">
                  <w:pPr>
                    <w:pStyle w:val="Vchoz"/>
                    <w:snapToGrid w:val="0"/>
                    <w:jc w:val="center"/>
                  </w:pPr>
                </w:p>
              </w:tc>
              <w:tc>
                <w:tcPr>
                  <w:tcW w:w="1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ECD0E" w14:textId="77777777" w:rsidR="00172EA2" w:rsidRPr="002D56C5" w:rsidRDefault="00172EA2" w:rsidP="00172EA2">
                  <w:pPr>
                    <w:pStyle w:val="Vchoz"/>
                    <w:snapToGrid w:val="0"/>
                    <w:jc w:val="center"/>
                  </w:pPr>
                </w:p>
              </w:tc>
            </w:tr>
          </w:tbl>
          <w:p w14:paraId="2AC59546" w14:textId="77777777" w:rsidR="00172EA2" w:rsidRPr="002D56C5" w:rsidRDefault="00172EA2" w:rsidP="00172EA2"/>
        </w:tc>
      </w:tr>
      <w:tr w:rsidR="00172EA2" w:rsidRPr="002D56C5" w14:paraId="18E2D871"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044652CB" w14:textId="77777777" w:rsidR="00172EA2" w:rsidRPr="002D56C5" w:rsidRDefault="00172EA2" w:rsidP="002D56C5">
            <w:pPr>
              <w:pStyle w:val="Vchoz"/>
              <w:snapToGrid w:val="0"/>
            </w:pPr>
            <w:r w:rsidRPr="002D56C5">
              <w:rPr>
                <w:b/>
                <w:sz w:val="22"/>
                <w:szCs w:val="22"/>
              </w:rPr>
              <w:t>Citace</w:t>
            </w:r>
            <w:r w:rsidR="002D56C5">
              <w:rPr>
                <w:b/>
                <w:sz w:val="22"/>
                <w:szCs w:val="22"/>
              </w:rPr>
              <w:t xml:space="preserve"> </w:t>
            </w:r>
            <w:r w:rsidR="000E658B" w:rsidRPr="002D56C5">
              <w:rPr>
                <w:b/>
                <w:sz w:val="22"/>
                <w:szCs w:val="22"/>
              </w:rPr>
              <w:t xml:space="preserve">/ </w:t>
            </w:r>
            <w:r w:rsidR="000E658B" w:rsidRPr="00E27157">
              <w:rPr>
                <w:b/>
                <w:color w:val="FF0000"/>
                <w:sz w:val="22"/>
                <w:szCs w:val="22"/>
                <w:lang w:val="en-GB"/>
              </w:rPr>
              <w:t>Citations</w:t>
            </w:r>
            <w:r w:rsidR="002D56C5" w:rsidRPr="002D56C5">
              <w:rPr>
                <w:rStyle w:val="Znakapoznpodarou"/>
                <w:b/>
                <w:sz w:val="22"/>
                <w:szCs w:val="22"/>
              </w:rPr>
              <w:footnoteReference w:id="9"/>
            </w:r>
          </w:p>
        </w:tc>
      </w:tr>
      <w:tr w:rsidR="00172EA2" w:rsidRPr="002D56C5" w14:paraId="6104EBA9" w14:textId="77777777" w:rsidTr="00172EA2">
        <w:tc>
          <w:tcPr>
            <w:tcW w:w="8681" w:type="dxa"/>
            <w:tcBorders>
              <w:top w:val="single" w:sz="8" w:space="0" w:color="000000"/>
              <w:bottom w:val="single" w:sz="8" w:space="0" w:color="000000"/>
            </w:tcBorders>
            <w:tcMar>
              <w:top w:w="0" w:type="dxa"/>
              <w:left w:w="108" w:type="dxa"/>
              <w:bottom w:w="0" w:type="dxa"/>
              <w:right w:w="108" w:type="dxa"/>
            </w:tcMar>
          </w:tcPr>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35"/>
              <w:gridCol w:w="1640"/>
              <w:gridCol w:w="1639"/>
              <w:gridCol w:w="1637"/>
              <w:gridCol w:w="1693"/>
            </w:tblGrid>
            <w:tr w:rsidR="00172EA2" w:rsidRPr="002D56C5" w14:paraId="61030CB5" w14:textId="77777777" w:rsidTr="000E658B">
              <w:tc>
                <w:tcPr>
                  <w:tcW w:w="1635" w:type="dxa"/>
                  <w:tcBorders>
                    <w:top w:val="single" w:sz="4" w:space="0" w:color="000000"/>
                    <w:left w:val="single" w:sz="4" w:space="0" w:color="000000"/>
                    <w:bottom w:val="single" w:sz="4" w:space="0" w:color="000000"/>
                  </w:tcBorders>
                  <w:tcMar>
                    <w:top w:w="0" w:type="dxa"/>
                    <w:left w:w="108" w:type="dxa"/>
                    <w:bottom w:w="0" w:type="dxa"/>
                    <w:right w:w="108" w:type="dxa"/>
                  </w:tcMar>
                </w:tcPr>
                <w:p w14:paraId="51961E59" w14:textId="77777777" w:rsidR="00172EA2" w:rsidRPr="002D56C5" w:rsidRDefault="00172EA2" w:rsidP="00172EA2">
                  <w:pPr>
                    <w:pStyle w:val="Vchoz"/>
                    <w:snapToGrid w:val="0"/>
                  </w:pPr>
                </w:p>
              </w:tc>
              <w:tc>
                <w:tcPr>
                  <w:tcW w:w="1640" w:type="dxa"/>
                  <w:tcBorders>
                    <w:top w:val="single" w:sz="4" w:space="0" w:color="000000"/>
                    <w:left w:val="single" w:sz="4" w:space="0" w:color="000000"/>
                    <w:bottom w:val="single" w:sz="4" w:space="0" w:color="000000"/>
                  </w:tcBorders>
                  <w:tcMar>
                    <w:top w:w="0" w:type="dxa"/>
                    <w:left w:w="108" w:type="dxa"/>
                    <w:bottom w:w="0" w:type="dxa"/>
                    <w:right w:w="108" w:type="dxa"/>
                  </w:tcMar>
                </w:tcPr>
                <w:p w14:paraId="0717181F" w14:textId="77777777" w:rsidR="002D56C5" w:rsidRDefault="00172EA2" w:rsidP="00172EA2">
                  <w:pPr>
                    <w:pStyle w:val="Vchoz"/>
                    <w:snapToGrid w:val="0"/>
                    <w:jc w:val="center"/>
                    <w:rPr>
                      <w:b/>
                    </w:rPr>
                  </w:pPr>
                  <w:r w:rsidRPr="002D56C5">
                    <w:rPr>
                      <w:b/>
                    </w:rPr>
                    <w:t>Počet citovaných prací</w:t>
                  </w:r>
                </w:p>
                <w:p w14:paraId="1C05244C" w14:textId="77777777" w:rsidR="00172EA2" w:rsidRPr="00E27157" w:rsidRDefault="000E658B" w:rsidP="00172EA2">
                  <w:pPr>
                    <w:pStyle w:val="Vchoz"/>
                    <w:snapToGrid w:val="0"/>
                    <w:jc w:val="center"/>
                    <w:rPr>
                      <w:lang w:val="en-GB"/>
                    </w:rPr>
                  </w:pPr>
                  <w:r w:rsidRPr="00E27157">
                    <w:rPr>
                      <w:b/>
                      <w:color w:val="FF0000"/>
                      <w:lang w:val="en-GB"/>
                    </w:rPr>
                    <w:t>number of cited works</w:t>
                  </w:r>
                </w:p>
              </w:tc>
              <w:tc>
                <w:tcPr>
                  <w:tcW w:w="1639" w:type="dxa"/>
                  <w:tcBorders>
                    <w:top w:val="single" w:sz="4" w:space="0" w:color="000000"/>
                    <w:left w:val="single" w:sz="4" w:space="0" w:color="000000"/>
                    <w:bottom w:val="single" w:sz="4" w:space="0" w:color="000000"/>
                  </w:tcBorders>
                  <w:tcMar>
                    <w:top w:w="0" w:type="dxa"/>
                    <w:left w:w="108" w:type="dxa"/>
                    <w:bottom w:w="0" w:type="dxa"/>
                    <w:right w:w="108" w:type="dxa"/>
                  </w:tcMar>
                </w:tcPr>
                <w:p w14:paraId="0C4E3295" w14:textId="77777777" w:rsidR="00172EA2" w:rsidRPr="002D56C5" w:rsidRDefault="00172EA2" w:rsidP="00172EA2">
                  <w:pPr>
                    <w:pStyle w:val="Vchoz"/>
                    <w:snapToGrid w:val="0"/>
                    <w:jc w:val="center"/>
                  </w:pPr>
                  <w:r w:rsidRPr="002D56C5">
                    <w:rPr>
                      <w:b/>
                    </w:rPr>
                    <w:t xml:space="preserve">Počet citací </w:t>
                  </w:r>
                </w:p>
                <w:p w14:paraId="2EF72FBC" w14:textId="77777777" w:rsidR="002D56C5" w:rsidRDefault="00172EA2" w:rsidP="00172EA2">
                  <w:pPr>
                    <w:pStyle w:val="Vchoz"/>
                    <w:jc w:val="center"/>
                    <w:rPr>
                      <w:b/>
                    </w:rPr>
                  </w:pPr>
                  <w:r w:rsidRPr="002D56C5">
                    <w:rPr>
                      <w:b/>
                    </w:rPr>
                    <w:t>bez autocitací</w:t>
                  </w:r>
                </w:p>
                <w:p w14:paraId="5BEEFC36" w14:textId="77777777" w:rsidR="00172EA2" w:rsidRPr="00E27157" w:rsidRDefault="000E658B" w:rsidP="00172EA2">
                  <w:pPr>
                    <w:pStyle w:val="Vchoz"/>
                    <w:jc w:val="center"/>
                    <w:rPr>
                      <w:lang w:val="en-GB"/>
                    </w:rPr>
                  </w:pPr>
                  <w:r w:rsidRPr="00E27157">
                    <w:rPr>
                      <w:b/>
                      <w:color w:val="FF0000"/>
                      <w:lang w:val="en-GB"/>
                    </w:rPr>
                    <w:t>number of citations excluding self-citations</w:t>
                  </w:r>
                </w:p>
              </w:tc>
              <w:tc>
                <w:tcPr>
                  <w:tcW w:w="1637" w:type="dxa"/>
                  <w:tcBorders>
                    <w:top w:val="single" w:sz="4" w:space="0" w:color="000000"/>
                    <w:left w:val="single" w:sz="4" w:space="0" w:color="000000"/>
                    <w:bottom w:val="single" w:sz="4" w:space="0" w:color="000000"/>
                  </w:tcBorders>
                  <w:tcMar>
                    <w:top w:w="0" w:type="dxa"/>
                    <w:left w:w="108" w:type="dxa"/>
                    <w:bottom w:w="0" w:type="dxa"/>
                    <w:right w:w="108" w:type="dxa"/>
                  </w:tcMar>
                </w:tcPr>
                <w:p w14:paraId="7A4E974E" w14:textId="77777777" w:rsidR="00172EA2" w:rsidRPr="002D56C5" w:rsidRDefault="00172EA2" w:rsidP="00172EA2">
                  <w:pPr>
                    <w:pStyle w:val="Vchoz"/>
                    <w:snapToGrid w:val="0"/>
                    <w:jc w:val="center"/>
                  </w:pPr>
                  <w:r w:rsidRPr="002D56C5">
                    <w:rPr>
                      <w:b/>
                    </w:rPr>
                    <w:t xml:space="preserve">Počet citací </w:t>
                  </w:r>
                </w:p>
                <w:p w14:paraId="340F768F" w14:textId="77777777" w:rsidR="00172EA2" w:rsidRPr="002D56C5" w:rsidRDefault="00172EA2" w:rsidP="00172EA2">
                  <w:pPr>
                    <w:pStyle w:val="Vchoz"/>
                    <w:jc w:val="center"/>
                  </w:pPr>
                  <w:r w:rsidRPr="002D56C5">
                    <w:rPr>
                      <w:b/>
                    </w:rPr>
                    <w:t>bez autocitací za posl. 5 let</w:t>
                  </w:r>
                  <w:r w:rsidR="000E658B" w:rsidRPr="002D56C5">
                    <w:rPr>
                      <w:b/>
                    </w:rPr>
                    <w:t xml:space="preserve"> </w:t>
                  </w:r>
                  <w:r w:rsidR="000E658B" w:rsidRPr="00E27157">
                    <w:rPr>
                      <w:b/>
                      <w:color w:val="FF0000"/>
                      <w:lang w:val="en-GB"/>
                    </w:rPr>
                    <w:t>number of citations excluding self-citations in the past 5 years</w:t>
                  </w:r>
                </w:p>
              </w:tc>
              <w:tc>
                <w:tcPr>
                  <w:tcW w:w="1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442317" w14:textId="77777777" w:rsidR="00172EA2" w:rsidRPr="002D56C5" w:rsidRDefault="00172EA2" w:rsidP="00172EA2">
                  <w:pPr>
                    <w:pStyle w:val="Vchoz"/>
                    <w:snapToGrid w:val="0"/>
                    <w:jc w:val="center"/>
                  </w:pPr>
                  <w:r w:rsidRPr="002D56C5">
                    <w:rPr>
                      <w:b/>
                    </w:rPr>
                    <w:t>H-index</w:t>
                  </w:r>
                </w:p>
              </w:tc>
            </w:tr>
            <w:tr w:rsidR="00172EA2" w:rsidRPr="002D56C5" w14:paraId="3F8C6F7E" w14:textId="77777777" w:rsidTr="000E658B">
              <w:tc>
                <w:tcPr>
                  <w:tcW w:w="1635" w:type="dxa"/>
                  <w:tcBorders>
                    <w:top w:val="single" w:sz="4" w:space="0" w:color="000000"/>
                    <w:left w:val="single" w:sz="4" w:space="0" w:color="000000"/>
                    <w:bottom w:val="single" w:sz="4" w:space="0" w:color="000000"/>
                  </w:tcBorders>
                  <w:tcMar>
                    <w:top w:w="0" w:type="dxa"/>
                    <w:left w:w="108" w:type="dxa"/>
                    <w:bottom w:w="0" w:type="dxa"/>
                    <w:right w:w="108" w:type="dxa"/>
                  </w:tcMar>
                </w:tcPr>
                <w:p w14:paraId="4D0B7669" w14:textId="77777777" w:rsidR="00172EA2" w:rsidRPr="002D56C5" w:rsidRDefault="00172EA2" w:rsidP="00172EA2">
                  <w:pPr>
                    <w:pStyle w:val="Vchoz"/>
                    <w:snapToGrid w:val="0"/>
                    <w:jc w:val="center"/>
                  </w:pPr>
                  <w:r w:rsidRPr="002D56C5">
                    <w:rPr>
                      <w:b/>
                    </w:rPr>
                    <w:t>WOS</w:t>
                  </w:r>
                </w:p>
                <w:p w14:paraId="4BCA813F" w14:textId="77777777" w:rsidR="002D56C5" w:rsidRDefault="00172EA2" w:rsidP="00172EA2">
                  <w:pPr>
                    <w:pStyle w:val="Vchoz"/>
                    <w:jc w:val="center"/>
                    <w:rPr>
                      <w:b/>
                    </w:rPr>
                  </w:pPr>
                  <w:r w:rsidRPr="002D56C5">
                    <w:rPr>
                      <w:b/>
                    </w:rPr>
                    <w:t>/dle rozhraní Search/</w:t>
                  </w:r>
                </w:p>
                <w:p w14:paraId="32CD2554" w14:textId="77777777" w:rsidR="00172EA2" w:rsidRPr="00E27157" w:rsidRDefault="002D56C5" w:rsidP="00172EA2">
                  <w:pPr>
                    <w:pStyle w:val="Vchoz"/>
                    <w:jc w:val="center"/>
                    <w:rPr>
                      <w:lang w:val="en-GB"/>
                    </w:rPr>
                  </w:pPr>
                  <w:r w:rsidRPr="00E27157">
                    <w:rPr>
                      <w:b/>
                      <w:color w:val="FF0000"/>
                      <w:lang w:val="en-GB"/>
                    </w:rPr>
                    <w:t>WOS</w:t>
                  </w:r>
                  <w:r w:rsidR="000E658B" w:rsidRPr="00E27157">
                    <w:rPr>
                      <w:b/>
                      <w:color w:val="FF0000"/>
                      <w:lang w:val="en-GB"/>
                    </w:rPr>
                    <w:t xml:space="preserve"> Search Interface</w:t>
                  </w:r>
                </w:p>
              </w:tc>
              <w:tc>
                <w:tcPr>
                  <w:tcW w:w="1640" w:type="dxa"/>
                  <w:tcBorders>
                    <w:top w:val="single" w:sz="4" w:space="0" w:color="000000"/>
                    <w:left w:val="single" w:sz="4" w:space="0" w:color="000000"/>
                    <w:bottom w:val="single" w:sz="4" w:space="0" w:color="000000"/>
                  </w:tcBorders>
                  <w:tcMar>
                    <w:top w:w="0" w:type="dxa"/>
                    <w:left w:w="108" w:type="dxa"/>
                    <w:bottom w:w="0" w:type="dxa"/>
                    <w:right w:w="108" w:type="dxa"/>
                  </w:tcMar>
                </w:tcPr>
                <w:p w14:paraId="031DE062" w14:textId="77777777" w:rsidR="00172EA2" w:rsidRPr="002D56C5" w:rsidRDefault="00172EA2" w:rsidP="00172EA2">
                  <w:pPr>
                    <w:pStyle w:val="Vchoz"/>
                    <w:snapToGrid w:val="0"/>
                  </w:pPr>
                </w:p>
              </w:tc>
              <w:tc>
                <w:tcPr>
                  <w:tcW w:w="1639" w:type="dxa"/>
                  <w:tcBorders>
                    <w:top w:val="single" w:sz="4" w:space="0" w:color="000000"/>
                    <w:left w:val="single" w:sz="4" w:space="0" w:color="000000"/>
                    <w:bottom w:val="single" w:sz="4" w:space="0" w:color="000000"/>
                  </w:tcBorders>
                  <w:tcMar>
                    <w:top w:w="0" w:type="dxa"/>
                    <w:left w:w="108" w:type="dxa"/>
                    <w:bottom w:w="0" w:type="dxa"/>
                    <w:right w:w="108" w:type="dxa"/>
                  </w:tcMar>
                </w:tcPr>
                <w:p w14:paraId="2C35D36A" w14:textId="77777777" w:rsidR="00172EA2" w:rsidRPr="002D56C5" w:rsidRDefault="00172EA2" w:rsidP="00172EA2">
                  <w:pPr>
                    <w:pStyle w:val="Vchoz"/>
                    <w:snapToGrid w:val="0"/>
                  </w:pPr>
                </w:p>
              </w:tc>
              <w:tc>
                <w:tcPr>
                  <w:tcW w:w="1637" w:type="dxa"/>
                  <w:tcBorders>
                    <w:top w:val="single" w:sz="4" w:space="0" w:color="000000"/>
                    <w:left w:val="single" w:sz="4" w:space="0" w:color="000000"/>
                    <w:bottom w:val="single" w:sz="4" w:space="0" w:color="000000"/>
                  </w:tcBorders>
                  <w:tcMar>
                    <w:top w:w="0" w:type="dxa"/>
                    <w:left w:w="108" w:type="dxa"/>
                    <w:bottom w:w="0" w:type="dxa"/>
                    <w:right w:w="108" w:type="dxa"/>
                  </w:tcMar>
                </w:tcPr>
                <w:p w14:paraId="27FC4BC0" w14:textId="77777777" w:rsidR="00172EA2" w:rsidRPr="002D56C5" w:rsidRDefault="00172EA2" w:rsidP="00172EA2">
                  <w:pPr>
                    <w:pStyle w:val="Vchoz"/>
                    <w:snapToGrid w:val="0"/>
                  </w:pPr>
                </w:p>
              </w:tc>
              <w:tc>
                <w:tcPr>
                  <w:tcW w:w="1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F2BEBF" w14:textId="77777777" w:rsidR="00172EA2" w:rsidRPr="002D56C5" w:rsidRDefault="00172EA2" w:rsidP="00172EA2">
                  <w:pPr>
                    <w:pStyle w:val="Vchoz"/>
                    <w:snapToGrid w:val="0"/>
                  </w:pPr>
                </w:p>
              </w:tc>
            </w:tr>
            <w:tr w:rsidR="00172EA2" w:rsidRPr="002D56C5" w14:paraId="6206F479" w14:textId="77777777" w:rsidTr="000E658B">
              <w:tc>
                <w:tcPr>
                  <w:tcW w:w="1635" w:type="dxa"/>
                  <w:tcBorders>
                    <w:top w:val="single" w:sz="4" w:space="0" w:color="000000"/>
                    <w:left w:val="single" w:sz="4" w:space="0" w:color="000000"/>
                    <w:bottom w:val="single" w:sz="4" w:space="0" w:color="000000"/>
                  </w:tcBorders>
                  <w:tcMar>
                    <w:top w:w="0" w:type="dxa"/>
                    <w:left w:w="108" w:type="dxa"/>
                    <w:bottom w:w="0" w:type="dxa"/>
                    <w:right w:w="108" w:type="dxa"/>
                  </w:tcMar>
                </w:tcPr>
                <w:p w14:paraId="099E00E7" w14:textId="77777777" w:rsidR="00172EA2" w:rsidRPr="002D56C5" w:rsidRDefault="00172EA2" w:rsidP="00172EA2">
                  <w:pPr>
                    <w:pStyle w:val="Vchoz"/>
                    <w:snapToGrid w:val="0"/>
                    <w:jc w:val="center"/>
                  </w:pPr>
                  <w:r w:rsidRPr="002D56C5">
                    <w:rPr>
                      <w:b/>
                    </w:rPr>
                    <w:t>SCOPUS</w:t>
                  </w:r>
                </w:p>
              </w:tc>
              <w:tc>
                <w:tcPr>
                  <w:tcW w:w="1640" w:type="dxa"/>
                  <w:tcBorders>
                    <w:top w:val="single" w:sz="4" w:space="0" w:color="000000"/>
                    <w:left w:val="single" w:sz="4" w:space="0" w:color="000000"/>
                    <w:bottom w:val="single" w:sz="4" w:space="0" w:color="000000"/>
                  </w:tcBorders>
                  <w:tcMar>
                    <w:top w:w="0" w:type="dxa"/>
                    <w:left w:w="108" w:type="dxa"/>
                    <w:bottom w:w="0" w:type="dxa"/>
                    <w:right w:w="108" w:type="dxa"/>
                  </w:tcMar>
                </w:tcPr>
                <w:p w14:paraId="0D956661" w14:textId="77777777" w:rsidR="00172EA2" w:rsidRPr="002D56C5" w:rsidRDefault="00172EA2" w:rsidP="00172EA2">
                  <w:pPr>
                    <w:pStyle w:val="Vchoz"/>
                    <w:snapToGrid w:val="0"/>
                  </w:pPr>
                </w:p>
              </w:tc>
              <w:tc>
                <w:tcPr>
                  <w:tcW w:w="1639" w:type="dxa"/>
                  <w:tcBorders>
                    <w:top w:val="single" w:sz="4" w:space="0" w:color="000000"/>
                    <w:left w:val="single" w:sz="4" w:space="0" w:color="000000"/>
                    <w:bottom w:val="single" w:sz="4" w:space="0" w:color="000000"/>
                  </w:tcBorders>
                  <w:tcMar>
                    <w:top w:w="0" w:type="dxa"/>
                    <w:left w:w="108" w:type="dxa"/>
                    <w:bottom w:w="0" w:type="dxa"/>
                    <w:right w:w="108" w:type="dxa"/>
                  </w:tcMar>
                </w:tcPr>
                <w:p w14:paraId="37853D27" w14:textId="77777777" w:rsidR="00172EA2" w:rsidRPr="002D56C5" w:rsidRDefault="00172EA2" w:rsidP="00172EA2">
                  <w:pPr>
                    <w:pStyle w:val="Vchoz"/>
                    <w:snapToGrid w:val="0"/>
                  </w:pPr>
                </w:p>
              </w:tc>
              <w:tc>
                <w:tcPr>
                  <w:tcW w:w="1637" w:type="dxa"/>
                  <w:tcBorders>
                    <w:top w:val="single" w:sz="4" w:space="0" w:color="000000"/>
                    <w:left w:val="single" w:sz="4" w:space="0" w:color="000000"/>
                    <w:bottom w:val="single" w:sz="4" w:space="0" w:color="000000"/>
                  </w:tcBorders>
                  <w:tcMar>
                    <w:top w:w="0" w:type="dxa"/>
                    <w:left w:w="108" w:type="dxa"/>
                    <w:bottom w:w="0" w:type="dxa"/>
                    <w:right w:w="108" w:type="dxa"/>
                  </w:tcMar>
                </w:tcPr>
                <w:p w14:paraId="0D87D790" w14:textId="77777777" w:rsidR="00172EA2" w:rsidRPr="002D56C5" w:rsidRDefault="00172EA2" w:rsidP="00172EA2">
                  <w:pPr>
                    <w:pStyle w:val="Vchoz"/>
                    <w:snapToGrid w:val="0"/>
                  </w:pPr>
                </w:p>
              </w:tc>
              <w:tc>
                <w:tcPr>
                  <w:tcW w:w="1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657359" w14:textId="77777777" w:rsidR="00172EA2" w:rsidRPr="002D56C5" w:rsidRDefault="00172EA2" w:rsidP="00172EA2">
                  <w:pPr>
                    <w:pStyle w:val="Vchoz"/>
                    <w:snapToGrid w:val="0"/>
                  </w:pPr>
                </w:p>
              </w:tc>
            </w:tr>
            <w:tr w:rsidR="00172EA2" w:rsidRPr="002D56C5" w14:paraId="4A350660" w14:textId="77777777" w:rsidTr="000E658B">
              <w:tc>
                <w:tcPr>
                  <w:tcW w:w="1635" w:type="dxa"/>
                  <w:tcBorders>
                    <w:top w:val="single" w:sz="4" w:space="0" w:color="000000"/>
                    <w:left w:val="single" w:sz="4" w:space="0" w:color="000000"/>
                    <w:bottom w:val="single" w:sz="4" w:space="0" w:color="000000"/>
                  </w:tcBorders>
                  <w:tcMar>
                    <w:top w:w="0" w:type="dxa"/>
                    <w:left w:w="108" w:type="dxa"/>
                    <w:bottom w:w="0" w:type="dxa"/>
                    <w:right w:w="108" w:type="dxa"/>
                  </w:tcMar>
                </w:tcPr>
                <w:p w14:paraId="3FDDA950" w14:textId="77777777" w:rsidR="00172EA2" w:rsidRPr="002D56C5" w:rsidRDefault="00172EA2" w:rsidP="00172EA2">
                  <w:pPr>
                    <w:pStyle w:val="Vchoz"/>
                    <w:snapToGrid w:val="0"/>
                    <w:jc w:val="center"/>
                  </w:pPr>
                  <w:r w:rsidRPr="002D56C5">
                    <w:rPr>
                      <w:b/>
                    </w:rPr>
                    <w:t>Jiné</w:t>
                  </w:r>
                </w:p>
                <w:p w14:paraId="35B5365C" w14:textId="77777777" w:rsidR="002D56C5" w:rsidRDefault="00172EA2" w:rsidP="00172EA2">
                  <w:pPr>
                    <w:pStyle w:val="Vchoz"/>
                    <w:jc w:val="center"/>
                    <w:rPr>
                      <w:b/>
                    </w:rPr>
                  </w:pPr>
                  <w:r w:rsidRPr="002D56C5">
                    <w:rPr>
                      <w:b/>
                    </w:rPr>
                    <w:t>/vypsat/</w:t>
                  </w:r>
                </w:p>
                <w:p w14:paraId="03F3282A" w14:textId="7CB4DF09" w:rsidR="00172EA2" w:rsidRPr="00E27157" w:rsidRDefault="000E658B" w:rsidP="00172EA2">
                  <w:pPr>
                    <w:pStyle w:val="Vchoz"/>
                    <w:jc w:val="center"/>
                    <w:rPr>
                      <w:lang w:val="en-GB"/>
                    </w:rPr>
                  </w:pPr>
                  <w:r w:rsidRPr="00E27157">
                    <w:rPr>
                      <w:b/>
                      <w:color w:val="FF0000"/>
                      <w:lang w:val="en-GB"/>
                    </w:rPr>
                    <w:t xml:space="preserve">Other </w:t>
                  </w:r>
                  <w:r w:rsidR="00AB5849">
                    <w:rPr>
                      <w:b/>
                      <w:color w:val="FF0000"/>
                      <w:lang w:val="en-GB"/>
                    </w:rPr>
                    <w:t>(</w:t>
                  </w:r>
                  <w:r w:rsidRPr="00E27157">
                    <w:rPr>
                      <w:b/>
                      <w:color w:val="FF0000"/>
                      <w:lang w:val="en-GB"/>
                    </w:rPr>
                    <w:t>please list</w:t>
                  </w:r>
                  <w:r w:rsidR="00AB5849">
                    <w:rPr>
                      <w:b/>
                      <w:color w:val="FF0000"/>
                      <w:lang w:val="en-GB"/>
                    </w:rPr>
                    <w:t>)</w:t>
                  </w:r>
                </w:p>
              </w:tc>
              <w:tc>
                <w:tcPr>
                  <w:tcW w:w="1640" w:type="dxa"/>
                  <w:tcBorders>
                    <w:top w:val="single" w:sz="4" w:space="0" w:color="000000"/>
                    <w:left w:val="single" w:sz="4" w:space="0" w:color="000000"/>
                    <w:bottom w:val="single" w:sz="4" w:space="0" w:color="000000"/>
                  </w:tcBorders>
                  <w:tcMar>
                    <w:top w:w="0" w:type="dxa"/>
                    <w:left w:w="108" w:type="dxa"/>
                    <w:bottom w:w="0" w:type="dxa"/>
                    <w:right w:w="108" w:type="dxa"/>
                  </w:tcMar>
                </w:tcPr>
                <w:p w14:paraId="22588457" w14:textId="77777777" w:rsidR="00172EA2" w:rsidRPr="002D56C5" w:rsidRDefault="00172EA2" w:rsidP="00172EA2">
                  <w:pPr>
                    <w:pStyle w:val="Vchoz"/>
                    <w:snapToGrid w:val="0"/>
                  </w:pPr>
                </w:p>
              </w:tc>
              <w:tc>
                <w:tcPr>
                  <w:tcW w:w="1639" w:type="dxa"/>
                  <w:tcBorders>
                    <w:top w:val="single" w:sz="4" w:space="0" w:color="000000"/>
                    <w:left w:val="single" w:sz="4" w:space="0" w:color="000000"/>
                    <w:bottom w:val="single" w:sz="4" w:space="0" w:color="000000"/>
                  </w:tcBorders>
                  <w:tcMar>
                    <w:top w:w="0" w:type="dxa"/>
                    <w:left w:w="108" w:type="dxa"/>
                    <w:bottom w:w="0" w:type="dxa"/>
                    <w:right w:w="108" w:type="dxa"/>
                  </w:tcMar>
                </w:tcPr>
                <w:p w14:paraId="38D9B01C" w14:textId="77777777" w:rsidR="00172EA2" w:rsidRPr="002D56C5" w:rsidRDefault="00172EA2" w:rsidP="00172EA2">
                  <w:pPr>
                    <w:pStyle w:val="Vchoz"/>
                    <w:snapToGrid w:val="0"/>
                  </w:pPr>
                </w:p>
              </w:tc>
              <w:tc>
                <w:tcPr>
                  <w:tcW w:w="1637" w:type="dxa"/>
                  <w:tcBorders>
                    <w:top w:val="single" w:sz="4" w:space="0" w:color="000000"/>
                    <w:left w:val="single" w:sz="4" w:space="0" w:color="000000"/>
                    <w:bottom w:val="single" w:sz="4" w:space="0" w:color="000000"/>
                  </w:tcBorders>
                  <w:tcMar>
                    <w:top w:w="0" w:type="dxa"/>
                    <w:left w:w="108" w:type="dxa"/>
                    <w:bottom w:w="0" w:type="dxa"/>
                    <w:right w:w="108" w:type="dxa"/>
                  </w:tcMar>
                </w:tcPr>
                <w:p w14:paraId="1245E5FC" w14:textId="77777777" w:rsidR="00172EA2" w:rsidRPr="002D56C5" w:rsidRDefault="00172EA2" w:rsidP="00172EA2">
                  <w:pPr>
                    <w:pStyle w:val="Vchoz"/>
                    <w:snapToGrid w:val="0"/>
                  </w:pPr>
                </w:p>
              </w:tc>
              <w:tc>
                <w:tcPr>
                  <w:tcW w:w="1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4B6C9" w14:textId="77777777" w:rsidR="00172EA2" w:rsidRPr="002D56C5" w:rsidRDefault="00172EA2" w:rsidP="00172EA2">
                  <w:pPr>
                    <w:pStyle w:val="Vchoz"/>
                    <w:snapToGrid w:val="0"/>
                  </w:pPr>
                </w:p>
              </w:tc>
            </w:tr>
          </w:tbl>
          <w:p w14:paraId="6F42640B" w14:textId="77777777" w:rsidR="00172EA2" w:rsidRPr="002D56C5" w:rsidRDefault="00172EA2" w:rsidP="00172EA2"/>
        </w:tc>
      </w:tr>
      <w:tr w:rsidR="00172EA2" w:rsidRPr="002D56C5" w14:paraId="29389927" w14:textId="77777777" w:rsidTr="00172EA2">
        <w:tc>
          <w:tcPr>
            <w:tcW w:w="8681" w:type="dxa"/>
            <w:tcBorders>
              <w:top w:val="single" w:sz="8" w:space="0" w:color="000000"/>
              <w:bottom w:val="single" w:sz="8" w:space="0" w:color="000000"/>
            </w:tcBorders>
            <w:tcMar>
              <w:top w:w="0" w:type="dxa"/>
              <w:left w:w="108" w:type="dxa"/>
              <w:bottom w:w="0" w:type="dxa"/>
              <w:right w:w="108" w:type="dxa"/>
            </w:tcMar>
          </w:tcPr>
          <w:p w14:paraId="14D1A15E" w14:textId="77777777" w:rsidR="002D56C5" w:rsidRPr="002D56C5" w:rsidRDefault="00172EA2" w:rsidP="002D56C5">
            <w:pPr>
              <w:pStyle w:val="Vchoz"/>
              <w:snapToGrid w:val="0"/>
              <w:jc w:val="center"/>
              <w:rPr>
                <w:rFonts w:ascii="Arial" w:hAnsi="Arial"/>
                <w:b/>
                <w:sz w:val="24"/>
                <w:szCs w:val="24"/>
              </w:rPr>
            </w:pPr>
            <w:r w:rsidRPr="002D56C5">
              <w:rPr>
                <w:rFonts w:ascii="Arial" w:hAnsi="Arial"/>
                <w:b/>
                <w:sz w:val="24"/>
                <w:szCs w:val="24"/>
              </w:rPr>
              <w:t>ŘEŠITELSTVÍ GRANTŮ</w:t>
            </w:r>
          </w:p>
          <w:p w14:paraId="49284700" w14:textId="77777777" w:rsidR="00172EA2" w:rsidRPr="002D56C5" w:rsidRDefault="00C07E51" w:rsidP="002D56C5">
            <w:pPr>
              <w:pStyle w:val="Vchoz"/>
              <w:snapToGrid w:val="0"/>
              <w:jc w:val="center"/>
            </w:pPr>
            <w:r w:rsidRPr="002D56C5">
              <w:rPr>
                <w:rFonts w:ascii="Arial" w:hAnsi="Arial"/>
                <w:b/>
                <w:color w:val="FF0000"/>
                <w:sz w:val="24"/>
                <w:szCs w:val="24"/>
              </w:rPr>
              <w:t>PARTICIPATION IN RESEARCH PROJECTS FUNDED FROM GRANTS</w:t>
            </w:r>
          </w:p>
        </w:tc>
      </w:tr>
      <w:tr w:rsidR="00172EA2" w:rsidRPr="002D56C5" w14:paraId="46FB0606" w14:textId="77777777" w:rsidTr="00172EA2">
        <w:trPr>
          <w:trHeight w:val="733"/>
        </w:trPr>
        <w:tc>
          <w:tcPr>
            <w:tcW w:w="8681" w:type="dxa"/>
            <w:tcBorders>
              <w:top w:val="single" w:sz="8" w:space="0" w:color="000000"/>
              <w:bottom w:val="single" w:sz="8" w:space="0" w:color="000000"/>
            </w:tcBorders>
            <w:tcMar>
              <w:top w:w="0" w:type="dxa"/>
              <w:left w:w="108" w:type="dxa"/>
              <w:bottom w:w="0" w:type="dxa"/>
              <w:right w:w="108" w:type="dxa"/>
            </w:tcMar>
          </w:tcPr>
          <w:p w14:paraId="7B5831F3" w14:textId="77777777" w:rsidR="00172EA2" w:rsidRPr="002D56C5" w:rsidRDefault="00172EA2" w:rsidP="00172EA2">
            <w:pPr>
              <w:pStyle w:val="Vchoz"/>
              <w:snapToGrid w:val="0"/>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025"/>
              <w:gridCol w:w="2050"/>
              <w:gridCol w:w="2056"/>
              <w:gridCol w:w="2113"/>
            </w:tblGrid>
            <w:tr w:rsidR="00172EA2" w:rsidRPr="002D56C5" w14:paraId="1D68571B" w14:textId="77777777" w:rsidTr="00172EA2">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01812DBE" w14:textId="77777777" w:rsidR="00172EA2" w:rsidRPr="002D56C5" w:rsidRDefault="00172EA2" w:rsidP="00172EA2">
                  <w:pPr>
                    <w:pStyle w:val="Vchoz"/>
                    <w:snapToGrid w:val="0"/>
                    <w:jc w:val="cente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3C48C3E" w14:textId="77777777" w:rsidR="002D56C5" w:rsidRDefault="00172EA2" w:rsidP="00C07E51">
                  <w:pPr>
                    <w:pStyle w:val="Vchoz"/>
                    <w:snapToGrid w:val="0"/>
                    <w:jc w:val="center"/>
                    <w:rPr>
                      <w:b/>
                      <w:sz w:val="16"/>
                      <w:szCs w:val="16"/>
                    </w:rPr>
                  </w:pPr>
                  <w:r w:rsidRPr="002D56C5">
                    <w:rPr>
                      <w:b/>
                      <w:sz w:val="16"/>
                      <w:szCs w:val="16"/>
                    </w:rPr>
                    <w:t>roky realizace</w:t>
                  </w:r>
                </w:p>
                <w:p w14:paraId="36450589" w14:textId="77777777" w:rsidR="00172EA2" w:rsidRPr="00E27157" w:rsidRDefault="00C07E51" w:rsidP="00C07E51">
                  <w:pPr>
                    <w:pStyle w:val="Vchoz"/>
                    <w:snapToGrid w:val="0"/>
                    <w:jc w:val="center"/>
                    <w:rPr>
                      <w:lang w:val="en-GB"/>
                    </w:rPr>
                  </w:pPr>
                  <w:r w:rsidRPr="00E27157">
                    <w:rPr>
                      <w:b/>
                      <w:color w:val="FF0000"/>
                      <w:sz w:val="16"/>
                      <w:szCs w:val="16"/>
                      <w:lang w:val="en-GB"/>
                    </w:rPr>
                    <w:t>years of implementation</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10F22400" w14:textId="77777777" w:rsidR="002D56C5" w:rsidRDefault="002D56C5" w:rsidP="002D56C5">
                  <w:pPr>
                    <w:pStyle w:val="Vchoz"/>
                    <w:jc w:val="center"/>
                    <w:rPr>
                      <w:b/>
                      <w:sz w:val="16"/>
                      <w:szCs w:val="16"/>
                    </w:rPr>
                  </w:pPr>
                  <w:r>
                    <w:rPr>
                      <w:b/>
                      <w:sz w:val="16"/>
                      <w:szCs w:val="16"/>
                    </w:rPr>
                    <w:t>n</w:t>
                  </w:r>
                  <w:r w:rsidR="00172EA2" w:rsidRPr="002D56C5">
                    <w:rPr>
                      <w:b/>
                      <w:sz w:val="16"/>
                      <w:szCs w:val="16"/>
                    </w:rPr>
                    <w:t>ázev a číslo grantu/participace + výsledky/</w:t>
                  </w:r>
                </w:p>
                <w:p w14:paraId="345BD590" w14:textId="61CD1B53" w:rsidR="00172EA2" w:rsidRPr="00E27157" w:rsidRDefault="00C07E51" w:rsidP="002D56C5">
                  <w:pPr>
                    <w:pStyle w:val="Vchoz"/>
                    <w:jc w:val="center"/>
                    <w:rPr>
                      <w:lang w:val="en-GB"/>
                    </w:rPr>
                  </w:pPr>
                  <w:r w:rsidRPr="00E27157">
                    <w:rPr>
                      <w:b/>
                      <w:color w:val="FF0000"/>
                      <w:sz w:val="16"/>
                      <w:szCs w:val="16"/>
                      <w:lang w:val="en-GB"/>
                    </w:rPr>
                    <w:t>name and number of the grant/participation + results</w:t>
                  </w: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1CCCAE" w14:textId="77777777" w:rsidR="002D56C5" w:rsidRDefault="002D56C5" w:rsidP="00172EA2">
                  <w:pPr>
                    <w:pStyle w:val="Vchoz"/>
                    <w:snapToGrid w:val="0"/>
                    <w:jc w:val="center"/>
                    <w:rPr>
                      <w:b/>
                      <w:sz w:val="16"/>
                      <w:szCs w:val="16"/>
                    </w:rPr>
                  </w:pPr>
                  <w:r>
                    <w:rPr>
                      <w:b/>
                      <w:sz w:val="16"/>
                      <w:szCs w:val="16"/>
                    </w:rPr>
                    <w:t>p</w:t>
                  </w:r>
                  <w:r w:rsidR="00172EA2" w:rsidRPr="002D56C5">
                    <w:rPr>
                      <w:b/>
                      <w:sz w:val="16"/>
                      <w:szCs w:val="16"/>
                    </w:rPr>
                    <w:t>oskytovatel</w:t>
                  </w:r>
                </w:p>
                <w:p w14:paraId="65E5011B" w14:textId="77777777" w:rsidR="00172EA2" w:rsidRPr="00E27157" w:rsidRDefault="00C07E51" w:rsidP="00172EA2">
                  <w:pPr>
                    <w:pStyle w:val="Vchoz"/>
                    <w:snapToGrid w:val="0"/>
                    <w:jc w:val="center"/>
                    <w:rPr>
                      <w:lang w:val="en-GB"/>
                    </w:rPr>
                  </w:pPr>
                  <w:r w:rsidRPr="00E27157">
                    <w:rPr>
                      <w:b/>
                      <w:color w:val="FF0000"/>
                      <w:sz w:val="16"/>
                      <w:szCs w:val="16"/>
                      <w:lang w:val="en-GB"/>
                    </w:rPr>
                    <w:t>provider</w:t>
                  </w:r>
                </w:p>
              </w:tc>
            </w:tr>
            <w:tr w:rsidR="00172EA2" w:rsidRPr="002D56C5" w14:paraId="4FB7CA03" w14:textId="77777777" w:rsidTr="00172EA2">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E268AC" w14:textId="77777777" w:rsidR="00172EA2" w:rsidRPr="002D56C5" w:rsidRDefault="00172EA2" w:rsidP="00172EA2">
                  <w:pPr>
                    <w:pStyle w:val="Vchoz"/>
                    <w:snapToGrid w:val="0"/>
                  </w:pPr>
                  <w:r w:rsidRPr="002D56C5">
                    <w:rPr>
                      <w:b/>
                      <w:sz w:val="16"/>
                      <w:szCs w:val="16"/>
                    </w:rPr>
                    <w:t>1.</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6D65B5C" w14:textId="77777777" w:rsidR="00172EA2" w:rsidRPr="002D56C5" w:rsidRDefault="00172EA2" w:rsidP="00172EA2">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187BC033" w14:textId="77777777" w:rsidR="00172EA2" w:rsidRPr="002D56C5" w:rsidRDefault="00172EA2" w:rsidP="00172EA2">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892E08" w14:textId="77777777" w:rsidR="00172EA2" w:rsidRPr="002D56C5" w:rsidRDefault="00172EA2" w:rsidP="00172EA2">
                  <w:pPr>
                    <w:pStyle w:val="Vchoz"/>
                    <w:snapToGrid w:val="0"/>
                  </w:pPr>
                </w:p>
              </w:tc>
            </w:tr>
            <w:tr w:rsidR="00172EA2" w:rsidRPr="002D56C5" w14:paraId="6910DDC0" w14:textId="77777777" w:rsidTr="00172EA2">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8CDBE83" w14:textId="77777777" w:rsidR="00172EA2" w:rsidRPr="002D56C5" w:rsidRDefault="00172EA2" w:rsidP="00172EA2">
                  <w:pPr>
                    <w:pStyle w:val="Vchoz"/>
                    <w:snapToGrid w:val="0"/>
                  </w:pPr>
                  <w:r w:rsidRPr="002D56C5">
                    <w:rPr>
                      <w:b/>
                      <w:sz w:val="16"/>
                      <w:szCs w:val="16"/>
                    </w:rPr>
                    <w:t>2.</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12973B" w14:textId="77777777" w:rsidR="00172EA2" w:rsidRPr="002D56C5" w:rsidRDefault="00172EA2" w:rsidP="00172EA2">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2C40A500" w14:textId="77777777" w:rsidR="00172EA2" w:rsidRPr="002D56C5" w:rsidRDefault="00172EA2" w:rsidP="00172EA2">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06C06D" w14:textId="77777777" w:rsidR="00172EA2" w:rsidRPr="002D56C5" w:rsidRDefault="00172EA2" w:rsidP="00172EA2">
                  <w:pPr>
                    <w:pStyle w:val="Vchoz"/>
                    <w:snapToGrid w:val="0"/>
                  </w:pPr>
                </w:p>
              </w:tc>
            </w:tr>
            <w:tr w:rsidR="00172EA2" w:rsidRPr="002D56C5" w14:paraId="01BA3D47" w14:textId="77777777" w:rsidTr="00172EA2">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7180BE1" w14:textId="77777777" w:rsidR="00172EA2" w:rsidRPr="002D56C5" w:rsidRDefault="00172EA2" w:rsidP="00172EA2">
                  <w:pPr>
                    <w:pStyle w:val="Vchoz"/>
                    <w:snapToGrid w:val="0"/>
                  </w:pPr>
                  <w:r w:rsidRPr="002D56C5">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008C9D9E" w14:textId="77777777" w:rsidR="00172EA2" w:rsidRPr="002D56C5" w:rsidRDefault="00172EA2" w:rsidP="00172EA2">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2D8778F0" w14:textId="77777777" w:rsidR="00172EA2" w:rsidRPr="002D56C5" w:rsidRDefault="00172EA2" w:rsidP="00172EA2">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374E0E" w14:textId="77777777" w:rsidR="00172EA2" w:rsidRPr="002D56C5" w:rsidRDefault="00172EA2" w:rsidP="00172EA2">
                  <w:pPr>
                    <w:pStyle w:val="Vchoz"/>
                    <w:snapToGrid w:val="0"/>
                  </w:pPr>
                </w:p>
              </w:tc>
            </w:tr>
          </w:tbl>
          <w:p w14:paraId="60CD81D7" w14:textId="77777777" w:rsidR="00172EA2" w:rsidRPr="002D56C5" w:rsidRDefault="00172EA2" w:rsidP="00172EA2"/>
        </w:tc>
      </w:tr>
    </w:tbl>
    <w:p w14:paraId="2722FAC2" w14:textId="77777777" w:rsidR="00172EA2" w:rsidRPr="002D56C5" w:rsidRDefault="00172EA2" w:rsidP="00172EA2">
      <w:pPr>
        <w:pStyle w:val="Vchoz"/>
      </w:pPr>
    </w:p>
    <w:p w14:paraId="03FAB182" w14:textId="77777777" w:rsidR="00172EA2" w:rsidRPr="002D56C5" w:rsidRDefault="00172EA2" w:rsidP="00172EA2">
      <w:pPr>
        <w:pStyle w:val="Vchoz"/>
        <w:jc w:val="center"/>
      </w:pPr>
    </w:p>
    <w:tbl>
      <w:tblPr>
        <w:tblW w:w="0" w:type="auto"/>
        <w:tblInd w:w="-2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568"/>
      </w:tblGrid>
      <w:tr w:rsidR="00172EA2" w:rsidRPr="002D56C5" w14:paraId="7E9C0C2A" w14:textId="77777777" w:rsidTr="00172EA2">
        <w:tc>
          <w:tcPr>
            <w:tcW w:w="8876" w:type="dxa"/>
            <w:tcMar>
              <w:top w:w="0" w:type="dxa"/>
              <w:left w:w="108" w:type="dxa"/>
              <w:bottom w:w="0" w:type="dxa"/>
              <w:right w:w="108" w:type="dxa"/>
            </w:tcMar>
          </w:tcPr>
          <w:p w14:paraId="43787136" w14:textId="77777777" w:rsidR="00172EA2" w:rsidRPr="002D56C5" w:rsidRDefault="00172EA2" w:rsidP="00172EA2">
            <w:pPr>
              <w:pStyle w:val="Vchoz"/>
              <w:snapToGrid w:val="0"/>
              <w:jc w:val="center"/>
            </w:pPr>
            <w:r w:rsidRPr="002D56C5">
              <w:rPr>
                <w:rFonts w:ascii="Arial" w:hAnsi="Arial"/>
                <w:b/>
                <w:sz w:val="24"/>
                <w:szCs w:val="24"/>
              </w:rPr>
              <w:t>DALŠÍ KVALIFIKACE A ČINNOST RELEVANTNÍ K OBORU HABILITACE</w:t>
            </w:r>
            <w:r w:rsidR="00D44FDA" w:rsidRPr="002D56C5">
              <w:rPr>
                <w:rFonts w:ascii="Arial" w:hAnsi="Arial"/>
                <w:b/>
                <w:sz w:val="24"/>
                <w:szCs w:val="24"/>
              </w:rPr>
              <w:t xml:space="preserve"> </w:t>
            </w:r>
            <w:r w:rsidR="00D44FDA" w:rsidRPr="002D56C5">
              <w:rPr>
                <w:rFonts w:ascii="Arial" w:hAnsi="Arial"/>
                <w:b/>
                <w:color w:val="FF0000"/>
                <w:sz w:val="24"/>
                <w:szCs w:val="24"/>
              </w:rPr>
              <w:t>FURTHER QUALIFICATIONS AND ACTIVITIES RELEVANT TO THE BRANCH OF ASSOCIATE PROFESSORSHIP</w:t>
            </w:r>
          </w:p>
        </w:tc>
      </w:tr>
      <w:tr w:rsidR="00172EA2" w:rsidRPr="002D56C5" w14:paraId="5FCC69CD" w14:textId="77777777" w:rsidTr="00172EA2">
        <w:tc>
          <w:tcPr>
            <w:tcW w:w="8876" w:type="dxa"/>
            <w:tcMar>
              <w:top w:w="0" w:type="dxa"/>
              <w:left w:w="108" w:type="dxa"/>
              <w:bottom w:w="0" w:type="dxa"/>
              <w:right w:w="108" w:type="dxa"/>
            </w:tcMar>
          </w:tcPr>
          <w:p w14:paraId="438BA882" w14:textId="77777777" w:rsidR="00172EA2" w:rsidRPr="002D56C5" w:rsidRDefault="00172EA2" w:rsidP="002D56C5">
            <w:pPr>
              <w:pStyle w:val="Vchoz"/>
              <w:snapToGrid w:val="0"/>
            </w:pPr>
            <w:r w:rsidRPr="002D56C5">
              <w:rPr>
                <w:b/>
                <w:sz w:val="22"/>
                <w:szCs w:val="22"/>
              </w:rPr>
              <w:t>Další profesní kvalifikace</w:t>
            </w:r>
            <w:r w:rsidR="002D56C5">
              <w:rPr>
                <w:b/>
                <w:sz w:val="22"/>
                <w:szCs w:val="22"/>
              </w:rPr>
              <w:t xml:space="preserve"> </w:t>
            </w:r>
            <w:r w:rsidR="00D44FDA" w:rsidRPr="002D56C5">
              <w:rPr>
                <w:b/>
                <w:sz w:val="22"/>
                <w:szCs w:val="22"/>
              </w:rPr>
              <w:t xml:space="preserve">/ </w:t>
            </w:r>
            <w:r w:rsidR="00D44FDA" w:rsidRPr="00E27157">
              <w:rPr>
                <w:b/>
                <w:color w:val="FF0000"/>
                <w:sz w:val="22"/>
                <w:szCs w:val="22"/>
                <w:lang w:val="en-GB"/>
              </w:rPr>
              <w:t>further professional qualifications</w:t>
            </w:r>
            <w:r w:rsidR="002D56C5" w:rsidRPr="002D56C5">
              <w:rPr>
                <w:rStyle w:val="Znakapoznpodarou"/>
                <w:b/>
                <w:sz w:val="22"/>
                <w:szCs w:val="22"/>
              </w:rPr>
              <w:footnoteReference w:id="10"/>
            </w:r>
          </w:p>
        </w:tc>
      </w:tr>
      <w:tr w:rsidR="00172EA2" w:rsidRPr="002D56C5" w14:paraId="0F909768" w14:textId="77777777" w:rsidTr="00172EA2">
        <w:tc>
          <w:tcPr>
            <w:tcW w:w="8876" w:type="dxa"/>
            <w:tcMar>
              <w:top w:w="0" w:type="dxa"/>
              <w:left w:w="108" w:type="dxa"/>
              <w:bottom w:w="0" w:type="dxa"/>
              <w:right w:w="108" w:type="dxa"/>
            </w:tcMar>
          </w:tcPr>
          <w:p w14:paraId="4003D0DD" w14:textId="77777777" w:rsidR="00172EA2" w:rsidRPr="002D56C5" w:rsidRDefault="00172EA2" w:rsidP="00172EA2">
            <w:pPr>
              <w:pStyle w:val="Vchoz"/>
              <w:snapToGrid w:val="0"/>
            </w:pPr>
          </w:p>
          <w:p w14:paraId="6D707DA2" w14:textId="77777777" w:rsidR="00172EA2" w:rsidRPr="002D56C5" w:rsidRDefault="00172EA2" w:rsidP="00172EA2">
            <w:pPr>
              <w:pStyle w:val="Vchoz"/>
            </w:pPr>
          </w:p>
        </w:tc>
      </w:tr>
    </w:tbl>
    <w:p w14:paraId="390D2575" w14:textId="77777777" w:rsidR="00172EA2" w:rsidRPr="002D56C5" w:rsidRDefault="00172EA2" w:rsidP="00172EA2">
      <w:pPr>
        <w:pStyle w:val="Vchoz"/>
      </w:pPr>
    </w:p>
    <w:p w14:paraId="4862C794" w14:textId="77777777" w:rsidR="00172EA2" w:rsidRPr="002D56C5" w:rsidRDefault="00172EA2" w:rsidP="00172EA2">
      <w:pPr>
        <w:pStyle w:val="Vchoz"/>
      </w:pPr>
    </w:p>
    <w:p w14:paraId="108F5CF3" w14:textId="77777777" w:rsidR="00172EA2" w:rsidRPr="002D56C5" w:rsidRDefault="00172EA2" w:rsidP="00172EA2">
      <w:pPr>
        <w:pStyle w:val="Vchoz"/>
      </w:pPr>
    </w:p>
    <w:tbl>
      <w:tblPr>
        <w:tblW w:w="0" w:type="auto"/>
        <w:tblInd w:w="-2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568"/>
      </w:tblGrid>
      <w:tr w:rsidR="00172EA2" w:rsidRPr="002D56C5" w14:paraId="42672C9C" w14:textId="77777777" w:rsidTr="00172EA2">
        <w:tc>
          <w:tcPr>
            <w:tcW w:w="8876" w:type="dxa"/>
            <w:tcMar>
              <w:top w:w="0" w:type="dxa"/>
              <w:left w:w="108" w:type="dxa"/>
              <w:bottom w:w="0" w:type="dxa"/>
              <w:right w:w="108" w:type="dxa"/>
            </w:tcMar>
          </w:tcPr>
          <w:p w14:paraId="66ED8422" w14:textId="77777777" w:rsidR="002D56C5" w:rsidRDefault="00172EA2" w:rsidP="00172EA2">
            <w:pPr>
              <w:pStyle w:val="Vchoz"/>
              <w:snapToGrid w:val="0"/>
              <w:jc w:val="center"/>
              <w:rPr>
                <w:rFonts w:ascii="Arial" w:hAnsi="Arial"/>
                <w:b/>
                <w:sz w:val="24"/>
                <w:szCs w:val="24"/>
              </w:rPr>
            </w:pPr>
            <w:r w:rsidRPr="002D56C5">
              <w:rPr>
                <w:rFonts w:ascii="Arial" w:hAnsi="Arial"/>
                <w:b/>
                <w:sz w:val="24"/>
                <w:szCs w:val="24"/>
              </w:rPr>
              <w:t>OSTATNÍ ČINNOSTI</w:t>
            </w:r>
          </w:p>
          <w:p w14:paraId="40F2EC7C" w14:textId="77777777" w:rsidR="00172EA2" w:rsidRPr="002D56C5" w:rsidRDefault="00D44FDA" w:rsidP="00172EA2">
            <w:pPr>
              <w:pStyle w:val="Vchoz"/>
              <w:snapToGrid w:val="0"/>
              <w:jc w:val="center"/>
              <w:rPr>
                <w:sz w:val="24"/>
                <w:szCs w:val="24"/>
              </w:rPr>
            </w:pPr>
            <w:r w:rsidRPr="002D56C5">
              <w:rPr>
                <w:rFonts w:ascii="Arial" w:hAnsi="Arial"/>
                <w:b/>
                <w:color w:val="FF0000"/>
                <w:sz w:val="24"/>
                <w:szCs w:val="24"/>
              </w:rPr>
              <w:lastRenderedPageBreak/>
              <w:t>OTHER ACTIVITIES</w:t>
            </w:r>
          </w:p>
        </w:tc>
      </w:tr>
      <w:tr w:rsidR="00172EA2" w:rsidRPr="002D56C5" w14:paraId="7A2F5396" w14:textId="77777777" w:rsidTr="00172EA2">
        <w:tc>
          <w:tcPr>
            <w:tcW w:w="8876" w:type="dxa"/>
            <w:tcMar>
              <w:top w:w="0" w:type="dxa"/>
              <w:left w:w="108" w:type="dxa"/>
              <w:bottom w:w="0" w:type="dxa"/>
              <w:right w:w="108" w:type="dxa"/>
            </w:tcMar>
          </w:tcPr>
          <w:p w14:paraId="0B27352A" w14:textId="77777777" w:rsidR="00172EA2" w:rsidRPr="002D56C5" w:rsidRDefault="00172EA2" w:rsidP="002D56C5">
            <w:pPr>
              <w:pStyle w:val="Vchoz"/>
              <w:snapToGrid w:val="0"/>
            </w:pPr>
            <w:r w:rsidRPr="002D56C5">
              <w:rPr>
                <w:b/>
                <w:sz w:val="22"/>
                <w:szCs w:val="22"/>
              </w:rPr>
              <w:lastRenderedPageBreak/>
              <w:t>Aktivní účast na mezinárodních vědeckých konferencích</w:t>
            </w:r>
            <w:r w:rsidR="002D56C5">
              <w:rPr>
                <w:b/>
                <w:sz w:val="22"/>
                <w:szCs w:val="22"/>
              </w:rPr>
              <w:t xml:space="preserve"> </w:t>
            </w:r>
            <w:r w:rsidR="00D44FDA" w:rsidRPr="002D56C5">
              <w:rPr>
                <w:b/>
                <w:sz w:val="22"/>
                <w:szCs w:val="22"/>
              </w:rPr>
              <w:t xml:space="preserve">/ </w:t>
            </w:r>
            <w:r w:rsidR="00D44FDA" w:rsidRPr="00E27157">
              <w:rPr>
                <w:b/>
                <w:color w:val="FF0000"/>
                <w:sz w:val="22"/>
                <w:szCs w:val="22"/>
                <w:lang w:val="en-GB"/>
              </w:rPr>
              <w:t>active participation in international scholarly conferences</w:t>
            </w:r>
            <w:r w:rsidR="002D56C5" w:rsidRPr="00E27157">
              <w:rPr>
                <w:rStyle w:val="Znakapoznpodarou"/>
                <w:b/>
                <w:sz w:val="22"/>
                <w:szCs w:val="22"/>
                <w:lang w:val="en-GB"/>
              </w:rPr>
              <w:footnoteReference w:id="11"/>
            </w:r>
          </w:p>
        </w:tc>
      </w:tr>
      <w:tr w:rsidR="00172EA2" w:rsidRPr="002D56C5" w14:paraId="64DA3FE0" w14:textId="77777777" w:rsidTr="00172EA2">
        <w:tc>
          <w:tcPr>
            <w:tcW w:w="8876" w:type="dxa"/>
            <w:tcMar>
              <w:top w:w="0" w:type="dxa"/>
              <w:left w:w="108" w:type="dxa"/>
              <w:bottom w:w="0" w:type="dxa"/>
              <w:right w:w="108" w:type="dxa"/>
            </w:tcMar>
          </w:tcPr>
          <w:p w14:paraId="04A69EB4" w14:textId="77777777" w:rsidR="00172EA2" w:rsidRPr="002D56C5" w:rsidRDefault="00172EA2" w:rsidP="00172EA2">
            <w:pPr>
              <w:pStyle w:val="Vchoz"/>
              <w:snapToGrid w:val="0"/>
            </w:pPr>
          </w:p>
          <w:p w14:paraId="07230096" w14:textId="77777777" w:rsidR="00172EA2" w:rsidRPr="002D56C5" w:rsidRDefault="00172EA2" w:rsidP="00172EA2">
            <w:pPr>
              <w:pStyle w:val="Vchoz"/>
            </w:pPr>
          </w:p>
        </w:tc>
      </w:tr>
      <w:tr w:rsidR="00172EA2" w:rsidRPr="002D56C5" w14:paraId="30D79876" w14:textId="77777777" w:rsidTr="00172EA2">
        <w:tc>
          <w:tcPr>
            <w:tcW w:w="8876" w:type="dxa"/>
            <w:tcMar>
              <w:top w:w="0" w:type="dxa"/>
              <w:left w:w="108" w:type="dxa"/>
              <w:bottom w:w="0" w:type="dxa"/>
              <w:right w:w="108" w:type="dxa"/>
            </w:tcMar>
          </w:tcPr>
          <w:p w14:paraId="23D155DC" w14:textId="77777777" w:rsidR="00172EA2" w:rsidRPr="002D56C5" w:rsidRDefault="00172EA2" w:rsidP="002D56C5">
            <w:pPr>
              <w:pStyle w:val="Vchoz"/>
              <w:snapToGrid w:val="0"/>
            </w:pPr>
            <w:r w:rsidRPr="002D56C5">
              <w:rPr>
                <w:b/>
                <w:sz w:val="22"/>
                <w:szCs w:val="22"/>
              </w:rPr>
              <w:t>Členství ve vědeckých nebo uměleckých radách</w:t>
            </w:r>
            <w:r w:rsidR="002D56C5">
              <w:rPr>
                <w:b/>
                <w:sz w:val="22"/>
                <w:szCs w:val="22"/>
              </w:rPr>
              <w:t xml:space="preserve"> </w:t>
            </w:r>
            <w:r w:rsidR="00D44FDA" w:rsidRPr="002D56C5">
              <w:rPr>
                <w:b/>
                <w:sz w:val="22"/>
                <w:szCs w:val="22"/>
              </w:rPr>
              <w:t xml:space="preserve">/ </w:t>
            </w:r>
            <w:r w:rsidR="00D44FDA" w:rsidRPr="00E27157">
              <w:rPr>
                <w:b/>
                <w:color w:val="FF0000"/>
                <w:sz w:val="22"/>
                <w:szCs w:val="22"/>
                <w:lang w:val="en-GB"/>
              </w:rPr>
              <w:t>membership in research or artistic boards</w:t>
            </w:r>
            <w:r w:rsidR="002D56C5" w:rsidRPr="00E27157">
              <w:rPr>
                <w:rStyle w:val="Znakapoznpodarou"/>
                <w:b/>
                <w:sz w:val="22"/>
                <w:szCs w:val="22"/>
                <w:lang w:val="en-GB"/>
              </w:rPr>
              <w:footnoteReference w:id="12"/>
            </w:r>
          </w:p>
        </w:tc>
      </w:tr>
      <w:tr w:rsidR="00172EA2" w:rsidRPr="002D56C5" w14:paraId="43231A3D" w14:textId="77777777" w:rsidTr="00172EA2">
        <w:tc>
          <w:tcPr>
            <w:tcW w:w="8876" w:type="dxa"/>
            <w:tcMar>
              <w:top w:w="0" w:type="dxa"/>
              <w:left w:w="108" w:type="dxa"/>
              <w:bottom w:w="0" w:type="dxa"/>
              <w:right w:w="108" w:type="dxa"/>
            </w:tcMar>
          </w:tcPr>
          <w:p w14:paraId="5A00C1E7" w14:textId="77777777" w:rsidR="00172EA2" w:rsidRPr="002D56C5" w:rsidRDefault="00172EA2" w:rsidP="00172EA2">
            <w:pPr>
              <w:pStyle w:val="Vchoz"/>
              <w:snapToGrid w:val="0"/>
            </w:pPr>
          </w:p>
          <w:p w14:paraId="6A1BAF5B" w14:textId="77777777" w:rsidR="00172EA2" w:rsidRPr="002D56C5" w:rsidRDefault="00172EA2" w:rsidP="00172EA2">
            <w:pPr>
              <w:pStyle w:val="Vchoz"/>
            </w:pPr>
          </w:p>
        </w:tc>
      </w:tr>
      <w:tr w:rsidR="00172EA2" w:rsidRPr="002D56C5" w14:paraId="3BA7EB5F" w14:textId="77777777" w:rsidTr="00172EA2">
        <w:tc>
          <w:tcPr>
            <w:tcW w:w="8876" w:type="dxa"/>
            <w:tcMar>
              <w:top w:w="0" w:type="dxa"/>
              <w:left w:w="108" w:type="dxa"/>
              <w:bottom w:w="0" w:type="dxa"/>
              <w:right w:w="108" w:type="dxa"/>
            </w:tcMar>
          </w:tcPr>
          <w:p w14:paraId="34B26A61" w14:textId="77777777" w:rsidR="00172EA2" w:rsidRPr="002D56C5" w:rsidRDefault="00172EA2" w:rsidP="002D56C5">
            <w:pPr>
              <w:pStyle w:val="Vchoz"/>
              <w:snapToGrid w:val="0"/>
            </w:pPr>
            <w:r w:rsidRPr="002D56C5">
              <w:rPr>
                <w:b/>
                <w:sz w:val="22"/>
                <w:szCs w:val="22"/>
              </w:rPr>
              <w:t>Členství v redakčních radách vědeckých časopisů</w:t>
            </w:r>
            <w:r w:rsidR="002D56C5">
              <w:rPr>
                <w:b/>
                <w:sz w:val="22"/>
                <w:szCs w:val="22"/>
              </w:rPr>
              <w:t xml:space="preserve"> </w:t>
            </w:r>
            <w:r w:rsidR="00DC0DF1" w:rsidRPr="002D56C5">
              <w:rPr>
                <w:b/>
                <w:sz w:val="22"/>
                <w:szCs w:val="22"/>
              </w:rPr>
              <w:t xml:space="preserve">/ </w:t>
            </w:r>
            <w:r w:rsidR="00DC0DF1" w:rsidRPr="00E27157">
              <w:rPr>
                <w:b/>
                <w:color w:val="FF0000"/>
                <w:sz w:val="22"/>
                <w:szCs w:val="22"/>
                <w:lang w:val="en-GB"/>
              </w:rPr>
              <w:t>membership in editorial boards of scholarly journals</w:t>
            </w:r>
            <w:r w:rsidR="002D56C5" w:rsidRPr="00E27157">
              <w:rPr>
                <w:rStyle w:val="Znakapoznpodarou"/>
                <w:b/>
                <w:sz w:val="22"/>
                <w:szCs w:val="22"/>
                <w:lang w:val="en-GB"/>
              </w:rPr>
              <w:footnoteReference w:id="13"/>
            </w:r>
          </w:p>
        </w:tc>
      </w:tr>
      <w:tr w:rsidR="00172EA2" w:rsidRPr="002D56C5" w14:paraId="7FF2A605" w14:textId="77777777" w:rsidTr="00172EA2">
        <w:tc>
          <w:tcPr>
            <w:tcW w:w="8876" w:type="dxa"/>
            <w:tcMar>
              <w:top w:w="0" w:type="dxa"/>
              <w:left w:w="108" w:type="dxa"/>
              <w:bottom w:w="0" w:type="dxa"/>
              <w:right w:w="108" w:type="dxa"/>
            </w:tcMar>
          </w:tcPr>
          <w:p w14:paraId="33FD7713" w14:textId="77777777" w:rsidR="00172EA2" w:rsidRPr="002D56C5" w:rsidRDefault="00172EA2" w:rsidP="00172EA2">
            <w:pPr>
              <w:pStyle w:val="Vchoz"/>
              <w:snapToGrid w:val="0"/>
            </w:pPr>
          </w:p>
          <w:p w14:paraId="1DCDEC65" w14:textId="77777777" w:rsidR="00172EA2" w:rsidRPr="002D56C5" w:rsidRDefault="00172EA2" w:rsidP="00172EA2">
            <w:pPr>
              <w:pStyle w:val="Vchoz"/>
            </w:pPr>
          </w:p>
        </w:tc>
      </w:tr>
      <w:tr w:rsidR="00172EA2" w:rsidRPr="002D56C5" w14:paraId="6D2BACBC" w14:textId="77777777" w:rsidTr="00172EA2">
        <w:tc>
          <w:tcPr>
            <w:tcW w:w="8876" w:type="dxa"/>
            <w:tcMar>
              <w:top w:w="0" w:type="dxa"/>
              <w:left w:w="108" w:type="dxa"/>
              <w:bottom w:w="0" w:type="dxa"/>
              <w:right w:w="108" w:type="dxa"/>
            </w:tcMar>
          </w:tcPr>
          <w:p w14:paraId="1AD80B06" w14:textId="77777777" w:rsidR="00172EA2" w:rsidRPr="002D56C5" w:rsidRDefault="00172EA2" w:rsidP="002D56C5">
            <w:pPr>
              <w:pStyle w:val="Vchoz"/>
              <w:snapToGrid w:val="0"/>
            </w:pPr>
            <w:r w:rsidRPr="002D56C5">
              <w:rPr>
                <w:b/>
                <w:sz w:val="22"/>
                <w:szCs w:val="22"/>
              </w:rPr>
              <w:t>Významná ocenění za vědeckou činnost v</w:t>
            </w:r>
            <w:r w:rsidR="002D56C5">
              <w:rPr>
                <w:b/>
                <w:sz w:val="22"/>
                <w:szCs w:val="22"/>
              </w:rPr>
              <w:t> </w:t>
            </w:r>
            <w:r w:rsidRPr="002D56C5">
              <w:rPr>
                <w:b/>
                <w:sz w:val="22"/>
                <w:szCs w:val="22"/>
              </w:rPr>
              <w:t>oboru</w:t>
            </w:r>
            <w:r w:rsidR="002D56C5">
              <w:rPr>
                <w:b/>
                <w:sz w:val="22"/>
                <w:szCs w:val="22"/>
              </w:rPr>
              <w:t xml:space="preserve"> </w:t>
            </w:r>
            <w:r w:rsidR="00DC0DF1" w:rsidRPr="002D56C5">
              <w:rPr>
                <w:b/>
                <w:sz w:val="22"/>
                <w:szCs w:val="22"/>
              </w:rPr>
              <w:t xml:space="preserve">/ </w:t>
            </w:r>
            <w:r w:rsidR="00DC0DF1" w:rsidRPr="00E27157">
              <w:rPr>
                <w:b/>
                <w:color w:val="FF0000"/>
                <w:sz w:val="22"/>
                <w:szCs w:val="22"/>
                <w:lang w:val="en-GB"/>
              </w:rPr>
              <w:t>distinguished awards for scholarly activities in the branch</w:t>
            </w:r>
            <w:r w:rsidR="002D56C5" w:rsidRPr="00E27157">
              <w:rPr>
                <w:rStyle w:val="Znakapoznpodarou"/>
                <w:b/>
                <w:sz w:val="22"/>
                <w:szCs w:val="22"/>
                <w:lang w:val="en-GB"/>
              </w:rPr>
              <w:footnoteReference w:id="14"/>
            </w:r>
          </w:p>
        </w:tc>
      </w:tr>
      <w:tr w:rsidR="00172EA2" w:rsidRPr="002D56C5" w14:paraId="2DAC2CF7" w14:textId="77777777" w:rsidTr="00172EA2">
        <w:tc>
          <w:tcPr>
            <w:tcW w:w="8876" w:type="dxa"/>
            <w:tcMar>
              <w:top w:w="0" w:type="dxa"/>
              <w:left w:w="108" w:type="dxa"/>
              <w:bottom w:w="0" w:type="dxa"/>
              <w:right w:w="108" w:type="dxa"/>
            </w:tcMar>
          </w:tcPr>
          <w:p w14:paraId="3F8E940B" w14:textId="77777777" w:rsidR="00172EA2" w:rsidRPr="002D56C5" w:rsidRDefault="00172EA2" w:rsidP="00172EA2">
            <w:pPr>
              <w:pStyle w:val="Vchoz"/>
              <w:snapToGrid w:val="0"/>
            </w:pPr>
          </w:p>
          <w:p w14:paraId="5BD24BA0" w14:textId="77777777" w:rsidR="00172EA2" w:rsidRPr="002D56C5" w:rsidRDefault="00172EA2" w:rsidP="00172EA2">
            <w:pPr>
              <w:pStyle w:val="Vchoz"/>
            </w:pPr>
          </w:p>
        </w:tc>
      </w:tr>
    </w:tbl>
    <w:p w14:paraId="4145D287" w14:textId="77777777" w:rsidR="00172EA2" w:rsidRPr="002D56C5" w:rsidRDefault="00172EA2" w:rsidP="00172EA2">
      <w:pPr>
        <w:pStyle w:val="Vchoz"/>
      </w:pPr>
    </w:p>
    <w:p w14:paraId="2EAA53DE" w14:textId="77777777" w:rsidR="00172EA2" w:rsidRPr="002D56C5" w:rsidRDefault="00172EA2" w:rsidP="00172EA2">
      <w:pPr>
        <w:pStyle w:val="Vchoz"/>
      </w:pPr>
    </w:p>
    <w:p w14:paraId="576048C8" w14:textId="77777777" w:rsidR="00172EA2" w:rsidRPr="002D56C5" w:rsidRDefault="00172EA2" w:rsidP="00172EA2">
      <w:pPr>
        <w:pStyle w:val="Vchoz"/>
      </w:pPr>
    </w:p>
    <w:p w14:paraId="23D51865" w14:textId="77777777" w:rsidR="00172EA2" w:rsidRPr="002D56C5" w:rsidRDefault="00172EA2" w:rsidP="00172EA2">
      <w:pPr>
        <w:pStyle w:val="Vchoz"/>
      </w:pPr>
    </w:p>
    <w:p w14:paraId="41159835" w14:textId="38DD7D0D" w:rsidR="00172EA2" w:rsidRPr="002D56C5" w:rsidRDefault="00172EA2" w:rsidP="00172EA2">
      <w:pPr>
        <w:pStyle w:val="Vchoz"/>
      </w:pPr>
      <w:r w:rsidRPr="002D56C5">
        <w:t>V</w:t>
      </w:r>
      <w:r w:rsidR="00DE468D">
        <w:t>/</w:t>
      </w:r>
      <w:r w:rsidR="00DE468D" w:rsidRPr="00E27157">
        <w:rPr>
          <w:color w:val="FF0000"/>
        </w:rPr>
        <w:t>In</w:t>
      </w:r>
      <w:r w:rsidRPr="002D56C5">
        <w:t>...., dne</w:t>
      </w:r>
      <w:r w:rsidR="00DE468D">
        <w:t>/</w:t>
      </w:r>
      <w:r w:rsidR="00DE468D" w:rsidRPr="00E27157">
        <w:rPr>
          <w:color w:val="FF0000"/>
        </w:rPr>
        <w:t>on</w:t>
      </w:r>
      <w:r w:rsidRPr="002D56C5">
        <w:t>.....</w:t>
      </w:r>
    </w:p>
    <w:p w14:paraId="747D07F6" w14:textId="77777777" w:rsidR="00172EA2" w:rsidRPr="002D56C5" w:rsidRDefault="00172EA2" w:rsidP="00172EA2">
      <w:pPr>
        <w:pStyle w:val="Vchoz"/>
      </w:pPr>
    </w:p>
    <w:p w14:paraId="7BA758FB" w14:textId="77777777" w:rsidR="00172EA2" w:rsidRPr="002D56C5" w:rsidRDefault="00172EA2" w:rsidP="00172EA2">
      <w:pPr>
        <w:pStyle w:val="Vchoz"/>
        <w:tabs>
          <w:tab w:val="clear" w:pos="720"/>
          <w:tab w:val="center" w:pos="6237"/>
        </w:tabs>
      </w:pPr>
      <w:r w:rsidRPr="002D56C5">
        <w:tab/>
        <w:t>----------------------------------------------</w:t>
      </w:r>
    </w:p>
    <w:p w14:paraId="5E0D95AF" w14:textId="77777777" w:rsidR="00172EA2" w:rsidRPr="00E27157" w:rsidRDefault="00172EA2" w:rsidP="00172EA2">
      <w:pPr>
        <w:pStyle w:val="Vchoz"/>
        <w:tabs>
          <w:tab w:val="clear" w:pos="720"/>
          <w:tab w:val="center" w:pos="6237"/>
        </w:tabs>
        <w:rPr>
          <w:lang w:val="en-GB"/>
        </w:rPr>
      </w:pPr>
      <w:r w:rsidRPr="002D56C5">
        <w:tab/>
        <w:t>děkan fakulty</w:t>
      </w:r>
      <w:r w:rsidR="002D56C5">
        <w:t xml:space="preserve"> </w:t>
      </w:r>
      <w:r w:rsidR="003164C3" w:rsidRPr="002D56C5">
        <w:t xml:space="preserve">/ </w:t>
      </w:r>
      <w:r w:rsidR="003164C3" w:rsidRPr="00E27157">
        <w:rPr>
          <w:color w:val="FF0000"/>
          <w:lang w:val="en-GB"/>
        </w:rPr>
        <w:t>Dean of the Faculty</w:t>
      </w:r>
    </w:p>
    <w:p w14:paraId="4A344832" w14:textId="77777777" w:rsidR="00172EA2" w:rsidRPr="002D56C5" w:rsidRDefault="00172EA2" w:rsidP="00172EA2">
      <w:pPr>
        <w:pStyle w:val="Vchoz"/>
      </w:pPr>
    </w:p>
    <w:p w14:paraId="52C27609" w14:textId="77777777" w:rsidR="00172EA2" w:rsidRPr="002D56C5" w:rsidRDefault="00172EA2" w:rsidP="00172EA2">
      <w:pPr>
        <w:pStyle w:val="Vchoz"/>
      </w:pPr>
    </w:p>
    <w:p w14:paraId="0937293D" w14:textId="77777777" w:rsidR="00172EA2" w:rsidRDefault="00172EA2" w:rsidP="00172EA2"/>
    <w:p w14:paraId="2435C734" w14:textId="77777777" w:rsidR="00172EA2" w:rsidRDefault="00172EA2"/>
    <w:sectPr w:rsidR="00172EA2" w:rsidSect="00172EA2">
      <w:headerReference w:type="even" r:id="rId7"/>
      <w:footerReference w:type="default" r:id="rId8"/>
      <w:headerReference w:type="first" r:id="rId9"/>
      <w:pgSz w:w="11900" w:h="16837"/>
      <w:pgMar w:top="1440" w:right="1800" w:bottom="1440" w:left="1800" w:header="708" w:footer="708" w:gutter="0"/>
      <w:cols w:space="708"/>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5CA6E2" w14:textId="77777777" w:rsidR="00906D24" w:rsidRDefault="00906D24" w:rsidP="00172EA2">
      <w:r>
        <w:separator/>
      </w:r>
    </w:p>
  </w:endnote>
  <w:endnote w:type="continuationSeparator" w:id="0">
    <w:p w14:paraId="67F0681C" w14:textId="77777777" w:rsidR="00906D24" w:rsidRDefault="00906D24" w:rsidP="00172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B69AE8" w14:textId="7E6C4746" w:rsidR="00890CC7" w:rsidRDefault="00890CC7" w:rsidP="00172EA2">
    <w:pPr>
      <w:pStyle w:val="Zpat"/>
      <w:jc w:val="center"/>
    </w:pPr>
    <w:r>
      <w:fldChar w:fldCharType="begin"/>
    </w:r>
    <w:r>
      <w:instrText>PAGE   \* MERGEFORMAT</w:instrText>
    </w:r>
    <w:r>
      <w:fldChar w:fldCharType="separate"/>
    </w:r>
    <w:r w:rsidR="00675D9D">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9651D9" w14:textId="77777777" w:rsidR="00906D24" w:rsidRDefault="00906D24" w:rsidP="00172EA2">
      <w:r>
        <w:separator/>
      </w:r>
    </w:p>
  </w:footnote>
  <w:footnote w:type="continuationSeparator" w:id="0">
    <w:p w14:paraId="7AE6236C" w14:textId="77777777" w:rsidR="00906D24" w:rsidRDefault="00906D24" w:rsidP="00172EA2">
      <w:r>
        <w:continuationSeparator/>
      </w:r>
    </w:p>
  </w:footnote>
  <w:footnote w:id="1">
    <w:p w14:paraId="5F129A49"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Habilitační komise je pětičlenná, skládá se z profesorů, docentů a dalších významných představitelů uchazečem uvedeného oboru nebo oboru příbuzného. Předsedou habilitační komise musí být profesor. Alespoň tři členové habilitační komise nesmí být zaměstnanci univerzity ani právnické osoby, jejímž zaměstnancem je uchazeč. Za jmény členů komise budou uvedena jejich pracoviště (VŠ/fakulta, FN /klinika, AV/pracoviště).</w:t>
      </w:r>
    </w:p>
    <w:p w14:paraId="67B5D276" w14:textId="1439F6D2" w:rsidR="002D56C5" w:rsidRDefault="002D56C5" w:rsidP="002D56C5">
      <w:pPr>
        <w:pStyle w:val="Textpoznpodarou"/>
      </w:pPr>
      <w:r w:rsidRPr="00B10B46">
        <w:rPr>
          <w:rFonts w:ascii="Times New Roman" w:hAnsi="Times New Roman"/>
          <w:i/>
          <w:color w:val="FF0000"/>
          <w:sz w:val="16"/>
          <w:szCs w:val="16"/>
          <w:lang w:val="en-GB"/>
        </w:rPr>
        <w:t>A five-member associate professorship commi</w:t>
      </w:r>
      <w:r w:rsidR="002245FD">
        <w:rPr>
          <w:rFonts w:ascii="Times New Roman" w:hAnsi="Times New Roman"/>
          <w:i/>
          <w:color w:val="FF0000"/>
          <w:sz w:val="16"/>
          <w:szCs w:val="16"/>
          <w:lang w:val="en-GB"/>
        </w:rPr>
        <w:t>ttee</w:t>
      </w:r>
      <w:r w:rsidRPr="00B10B46">
        <w:rPr>
          <w:rFonts w:ascii="Times New Roman" w:hAnsi="Times New Roman"/>
          <w:i/>
          <w:color w:val="FF0000"/>
          <w:sz w:val="16"/>
          <w:szCs w:val="16"/>
          <w:lang w:val="en-GB"/>
        </w:rPr>
        <w:t xml:space="preserve"> is composed of full professors, associate professors, and other distinguished representatives of the academic branch chosen by the candidate or of a related branch. The chair of the commi</w:t>
      </w:r>
      <w:r w:rsidR="002245FD">
        <w:rPr>
          <w:rFonts w:ascii="Times New Roman" w:hAnsi="Times New Roman"/>
          <w:i/>
          <w:color w:val="FF0000"/>
          <w:sz w:val="16"/>
          <w:szCs w:val="16"/>
          <w:lang w:val="en-GB"/>
        </w:rPr>
        <w:t>ttee</w:t>
      </w:r>
      <w:r w:rsidRPr="00B10B46">
        <w:rPr>
          <w:rFonts w:ascii="Times New Roman" w:hAnsi="Times New Roman"/>
          <w:i/>
          <w:color w:val="FF0000"/>
          <w:sz w:val="16"/>
          <w:szCs w:val="16"/>
          <w:lang w:val="en-GB"/>
        </w:rPr>
        <w:t xml:space="preserve"> must be a full professor. At least three members of the associate professorship commi</w:t>
      </w:r>
      <w:r w:rsidR="002245FD">
        <w:rPr>
          <w:rFonts w:ascii="Times New Roman" w:hAnsi="Times New Roman"/>
          <w:i/>
          <w:color w:val="FF0000"/>
          <w:sz w:val="16"/>
          <w:szCs w:val="16"/>
          <w:lang w:val="en-GB"/>
        </w:rPr>
        <w:t>ttee</w:t>
      </w:r>
      <w:r w:rsidRPr="00B10B46">
        <w:rPr>
          <w:rFonts w:ascii="Times New Roman" w:hAnsi="Times New Roman"/>
          <w:i/>
          <w:color w:val="FF0000"/>
          <w:sz w:val="16"/>
          <w:szCs w:val="16"/>
          <w:lang w:val="en-GB"/>
        </w:rPr>
        <w:t xml:space="preserve"> must not be employees of the University or of the legal </w:t>
      </w:r>
      <w:proofErr w:type="gramStart"/>
      <w:r w:rsidRPr="00B10B46">
        <w:rPr>
          <w:rFonts w:ascii="Times New Roman" w:hAnsi="Times New Roman"/>
          <w:i/>
          <w:color w:val="FF0000"/>
          <w:sz w:val="16"/>
          <w:szCs w:val="16"/>
          <w:lang w:val="en-GB"/>
        </w:rPr>
        <w:t>entity</w:t>
      </w:r>
      <w:proofErr w:type="gramEnd"/>
      <w:r w:rsidRPr="00B10B46">
        <w:rPr>
          <w:rFonts w:ascii="Times New Roman" w:hAnsi="Times New Roman"/>
          <w:i/>
          <w:color w:val="FF0000"/>
          <w:sz w:val="16"/>
          <w:szCs w:val="16"/>
          <w:lang w:val="en-GB"/>
        </w:rPr>
        <w:t xml:space="preserve"> that employs the candidate. The name of the establishment at which each member of the commi</w:t>
      </w:r>
      <w:r w:rsidR="002245FD">
        <w:rPr>
          <w:rFonts w:ascii="Times New Roman" w:hAnsi="Times New Roman"/>
          <w:i/>
          <w:color w:val="FF0000"/>
          <w:sz w:val="16"/>
          <w:szCs w:val="16"/>
          <w:lang w:val="en-GB"/>
        </w:rPr>
        <w:t>ttee</w:t>
      </w:r>
      <w:r w:rsidRPr="00B10B46">
        <w:rPr>
          <w:rFonts w:ascii="Times New Roman" w:hAnsi="Times New Roman"/>
          <w:i/>
          <w:color w:val="FF0000"/>
          <w:sz w:val="16"/>
          <w:szCs w:val="16"/>
          <w:lang w:val="en-GB"/>
        </w:rPr>
        <w:t xml:space="preserve"> works is to </w:t>
      </w:r>
      <w:proofErr w:type="gramStart"/>
      <w:r w:rsidRPr="00B10B46">
        <w:rPr>
          <w:rFonts w:ascii="Times New Roman" w:hAnsi="Times New Roman"/>
          <w:i/>
          <w:color w:val="FF0000"/>
          <w:sz w:val="16"/>
          <w:szCs w:val="16"/>
          <w:lang w:val="en-GB"/>
        </w:rPr>
        <w:t xml:space="preserve">be </w:t>
      </w:r>
      <w:r w:rsidR="002245FD">
        <w:rPr>
          <w:rFonts w:ascii="Times New Roman" w:hAnsi="Times New Roman"/>
          <w:i/>
          <w:color w:val="FF0000"/>
          <w:sz w:val="16"/>
          <w:szCs w:val="16"/>
          <w:lang w:val="en-GB"/>
        </w:rPr>
        <w:t>provided</w:t>
      </w:r>
      <w:proofErr w:type="gramEnd"/>
      <w:r w:rsidRPr="00B10B46">
        <w:rPr>
          <w:rFonts w:ascii="Times New Roman" w:hAnsi="Times New Roman"/>
          <w:i/>
          <w:color w:val="FF0000"/>
          <w:sz w:val="16"/>
          <w:szCs w:val="16"/>
          <w:lang w:val="en-GB"/>
        </w:rPr>
        <w:t xml:space="preserve"> after their name (</w:t>
      </w:r>
      <w:r w:rsidR="002245FD" w:rsidRPr="00B10B46">
        <w:rPr>
          <w:rFonts w:ascii="Times New Roman" w:hAnsi="Times New Roman"/>
          <w:i/>
          <w:color w:val="FF0000"/>
          <w:sz w:val="16"/>
          <w:szCs w:val="16"/>
          <w:lang w:val="en-GB"/>
        </w:rPr>
        <w:t xml:space="preserve">institution </w:t>
      </w:r>
      <w:r w:rsidR="002245FD">
        <w:rPr>
          <w:rFonts w:ascii="Times New Roman" w:hAnsi="Times New Roman"/>
          <w:i/>
          <w:color w:val="FF0000"/>
          <w:sz w:val="16"/>
          <w:szCs w:val="16"/>
          <w:lang w:val="en-GB"/>
        </w:rPr>
        <w:t xml:space="preserve">of </w:t>
      </w:r>
      <w:r w:rsidRPr="00B10B46">
        <w:rPr>
          <w:rFonts w:ascii="Times New Roman" w:hAnsi="Times New Roman"/>
          <w:i/>
          <w:color w:val="FF0000"/>
          <w:sz w:val="16"/>
          <w:szCs w:val="16"/>
          <w:lang w:val="en-GB"/>
        </w:rPr>
        <w:t>higher education/faculty, University hospital/clinic, Academy of Sciences/department).</w:t>
      </w:r>
    </w:p>
  </w:footnote>
  <w:footnote w:id="2">
    <w:p w14:paraId="4557E0F1"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Habilitační práce musí odpovídat vymezení uvedenému v § 72 odst. 3 zákona 111/1998 Sb., v platném znění.</w:t>
      </w:r>
    </w:p>
    <w:p w14:paraId="575D62DA" w14:textId="76BD0047" w:rsidR="002D56C5" w:rsidRDefault="00D431E8" w:rsidP="002D56C5">
      <w:pPr>
        <w:pStyle w:val="Textpoznpodarou"/>
      </w:pPr>
      <w:r>
        <w:rPr>
          <w:rFonts w:ascii="Times New Roman" w:hAnsi="Times New Roman"/>
          <w:i/>
          <w:color w:val="FF0000"/>
          <w:sz w:val="16"/>
          <w:szCs w:val="16"/>
          <w:lang w:val="en-GB"/>
        </w:rPr>
        <w:t>The</w:t>
      </w:r>
      <w:r w:rsidR="002D56C5" w:rsidRPr="00B10B46">
        <w:rPr>
          <w:rFonts w:ascii="Times New Roman" w:hAnsi="Times New Roman"/>
          <w:i/>
          <w:color w:val="FF0000"/>
          <w:sz w:val="16"/>
          <w:szCs w:val="16"/>
          <w:lang w:val="en-GB"/>
        </w:rPr>
        <w:t xml:space="preserve"> dissertation (to qualify for associate professorship) must comply with </w:t>
      </w:r>
      <w:r>
        <w:rPr>
          <w:rFonts w:ascii="Times New Roman" w:hAnsi="Times New Roman"/>
          <w:i/>
          <w:color w:val="FF0000"/>
          <w:sz w:val="16"/>
          <w:szCs w:val="16"/>
          <w:lang w:val="en-GB"/>
        </w:rPr>
        <w:t xml:space="preserve">the </w:t>
      </w:r>
      <w:r w:rsidR="002D56C5" w:rsidRPr="00B10B46">
        <w:rPr>
          <w:rFonts w:ascii="Times New Roman" w:hAnsi="Times New Roman"/>
          <w:i/>
          <w:color w:val="FF0000"/>
          <w:sz w:val="16"/>
          <w:szCs w:val="16"/>
          <w:lang w:val="en-GB"/>
        </w:rPr>
        <w:t xml:space="preserve">specifications under </w:t>
      </w:r>
      <w:r>
        <w:rPr>
          <w:rFonts w:ascii="Times New Roman" w:hAnsi="Times New Roman"/>
          <w:i/>
          <w:color w:val="FF0000"/>
          <w:sz w:val="16"/>
          <w:szCs w:val="16"/>
          <w:lang w:val="en-GB"/>
        </w:rPr>
        <w:t>Section</w:t>
      </w:r>
      <w:r w:rsidR="002D56C5" w:rsidRPr="00B10B46">
        <w:rPr>
          <w:rFonts w:ascii="Times New Roman" w:hAnsi="Times New Roman"/>
          <w:i/>
          <w:color w:val="FF0000"/>
          <w:sz w:val="16"/>
          <w:szCs w:val="16"/>
          <w:lang w:val="en-GB"/>
        </w:rPr>
        <w:t xml:space="preserve"> 72(3) of Act </w:t>
      </w:r>
      <w:r>
        <w:rPr>
          <w:rFonts w:ascii="Times New Roman" w:hAnsi="Times New Roman"/>
          <w:i/>
          <w:color w:val="FF0000"/>
          <w:sz w:val="16"/>
          <w:szCs w:val="16"/>
          <w:lang w:val="en-GB"/>
        </w:rPr>
        <w:t>n</w:t>
      </w:r>
      <w:r w:rsidR="002D56C5" w:rsidRPr="00B10B46">
        <w:rPr>
          <w:rFonts w:ascii="Times New Roman" w:hAnsi="Times New Roman"/>
          <w:i/>
          <w:color w:val="FF0000"/>
          <w:sz w:val="16"/>
          <w:szCs w:val="16"/>
          <w:lang w:val="en-GB"/>
        </w:rPr>
        <w:t>o. 111/1998 Sb., as amended.</w:t>
      </w:r>
    </w:p>
  </w:footnote>
  <w:footnote w:id="3">
    <w:p w14:paraId="34A63537" w14:textId="77777777" w:rsidR="002D56C5" w:rsidRPr="00314676"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Pro habilitační řízení je doporučeno předchozí získání vědecké hodnosti CSc., Dr., Ph.D., Th.D., DrSc., případně ekvivalentní vědecké hodnosti.  Případná výjimka z tohoto pravidla musí být řádně zdůvodněna.</w:t>
      </w:r>
    </w:p>
    <w:p w14:paraId="675447A9" w14:textId="77777777" w:rsidR="002D56C5" w:rsidRPr="00314676" w:rsidRDefault="002D56C5" w:rsidP="002D56C5">
      <w:pPr>
        <w:pStyle w:val="Textpoznpodarou"/>
        <w:rPr>
          <w:rFonts w:ascii="Times New Roman" w:hAnsi="Times New Roman"/>
          <w:i/>
          <w:sz w:val="16"/>
          <w:szCs w:val="16"/>
        </w:rPr>
      </w:pPr>
      <w:r w:rsidRPr="00314676">
        <w:rPr>
          <w:rFonts w:ascii="Times New Roman" w:hAnsi="Times New Roman"/>
          <w:i/>
          <w:sz w:val="16"/>
          <w:szCs w:val="16"/>
        </w:rPr>
        <w:t>Uvést:</w:t>
      </w:r>
    </w:p>
    <w:p w14:paraId="274DFF94" w14:textId="77777777" w:rsidR="002D56C5" w:rsidRPr="00314676" w:rsidRDefault="002D56C5" w:rsidP="002D56C5">
      <w:pPr>
        <w:pStyle w:val="Textpoznpodarou"/>
        <w:numPr>
          <w:ilvl w:val="0"/>
          <w:numId w:val="1"/>
        </w:numPr>
        <w:rPr>
          <w:rFonts w:ascii="Times New Roman" w:hAnsi="Times New Roman"/>
          <w:i/>
          <w:sz w:val="16"/>
          <w:szCs w:val="16"/>
        </w:rPr>
      </w:pPr>
      <w:r w:rsidRPr="00314676">
        <w:rPr>
          <w:rFonts w:ascii="Times New Roman" w:hAnsi="Times New Roman"/>
          <w:i/>
          <w:sz w:val="16"/>
          <w:szCs w:val="16"/>
        </w:rPr>
        <w:t>datum absolvování a název absolvovaného studijního programu (Bc., Mgr., Ph.D.) nebo vysokoškolského oboru podle dřívějších předpisů, název vysoké školy,</w:t>
      </w:r>
    </w:p>
    <w:p w14:paraId="76529ACB" w14:textId="77777777" w:rsidR="002D56C5" w:rsidRPr="00314676" w:rsidRDefault="002D56C5" w:rsidP="002D56C5">
      <w:pPr>
        <w:pStyle w:val="Textpoznpodarou"/>
        <w:numPr>
          <w:ilvl w:val="0"/>
          <w:numId w:val="1"/>
        </w:numPr>
        <w:rPr>
          <w:rFonts w:ascii="Times New Roman" w:hAnsi="Times New Roman"/>
          <w:i/>
          <w:sz w:val="16"/>
          <w:szCs w:val="16"/>
        </w:rPr>
      </w:pPr>
      <w:r w:rsidRPr="00314676">
        <w:rPr>
          <w:rFonts w:ascii="Times New Roman" w:hAnsi="Times New Roman"/>
          <w:i/>
          <w:sz w:val="16"/>
          <w:szCs w:val="16"/>
        </w:rPr>
        <w:t>získání titulu CSc., příp. DrSc., kdy a kým uděleny,</w:t>
      </w:r>
    </w:p>
    <w:p w14:paraId="5A094944" w14:textId="77777777" w:rsidR="002D56C5" w:rsidRPr="00314676" w:rsidRDefault="002D56C5" w:rsidP="002D56C5">
      <w:pPr>
        <w:pStyle w:val="Textpoznpodarou"/>
        <w:numPr>
          <w:ilvl w:val="0"/>
          <w:numId w:val="1"/>
        </w:numPr>
        <w:rPr>
          <w:rFonts w:ascii="Times New Roman" w:hAnsi="Times New Roman"/>
          <w:i/>
          <w:sz w:val="16"/>
          <w:szCs w:val="16"/>
        </w:rPr>
      </w:pPr>
      <w:r w:rsidRPr="00314676">
        <w:rPr>
          <w:rFonts w:ascii="Times New Roman" w:hAnsi="Times New Roman"/>
          <w:i/>
          <w:sz w:val="16"/>
          <w:szCs w:val="16"/>
        </w:rPr>
        <w:t>název disertační práce,</w:t>
      </w:r>
    </w:p>
    <w:p w14:paraId="314CA8B8" w14:textId="77777777" w:rsidR="002D56C5" w:rsidRPr="00315B48" w:rsidRDefault="002D56C5" w:rsidP="002D56C5">
      <w:pPr>
        <w:pStyle w:val="Textpoznpodarou"/>
        <w:numPr>
          <w:ilvl w:val="0"/>
          <w:numId w:val="1"/>
        </w:numPr>
      </w:pPr>
      <w:r w:rsidRPr="00314676">
        <w:rPr>
          <w:rFonts w:ascii="Times New Roman" w:hAnsi="Times New Roman"/>
          <w:i/>
          <w:sz w:val="16"/>
          <w:szCs w:val="16"/>
        </w:rPr>
        <w:t>jméno školitele.</w:t>
      </w:r>
    </w:p>
    <w:p w14:paraId="64F16DB6" w14:textId="77777777" w:rsidR="002D56C5" w:rsidRPr="00315B48" w:rsidRDefault="002D56C5" w:rsidP="002D56C5">
      <w:pPr>
        <w:pStyle w:val="Textpoznpodarou"/>
        <w:rPr>
          <w:rFonts w:ascii="Times New Roman" w:hAnsi="Times New Roman"/>
          <w:i/>
          <w:color w:val="FF0000"/>
          <w:sz w:val="16"/>
          <w:szCs w:val="16"/>
          <w:lang w:val="en-GB"/>
        </w:rPr>
      </w:pPr>
      <w:r w:rsidRPr="00315B48">
        <w:rPr>
          <w:rFonts w:ascii="Times New Roman" w:hAnsi="Times New Roman"/>
          <w:i/>
          <w:color w:val="FF0000"/>
          <w:sz w:val="16"/>
          <w:szCs w:val="16"/>
          <w:lang w:val="en-GB"/>
        </w:rPr>
        <w:t xml:space="preserve">Prior to applying for associate professorship, it is recommended to obtain any of following academic degrees: CSc., Dr., Ph.D., Th.D., DrSc., or another equivalent academic degree. Any possible exception to this rule must be duly justified. </w:t>
      </w:r>
    </w:p>
    <w:p w14:paraId="1D0ADB47" w14:textId="77777777" w:rsidR="002D56C5" w:rsidRPr="00315B48" w:rsidRDefault="002D56C5" w:rsidP="002D56C5">
      <w:pPr>
        <w:pStyle w:val="Textpoznpodarou"/>
        <w:rPr>
          <w:rFonts w:ascii="Times New Roman" w:hAnsi="Times New Roman"/>
          <w:i/>
          <w:color w:val="FF0000"/>
          <w:sz w:val="16"/>
          <w:szCs w:val="16"/>
          <w:lang w:val="en-GB"/>
        </w:rPr>
      </w:pPr>
      <w:r w:rsidRPr="00315B48">
        <w:rPr>
          <w:rFonts w:ascii="Times New Roman" w:hAnsi="Times New Roman"/>
          <w:i/>
          <w:color w:val="FF0000"/>
          <w:sz w:val="16"/>
          <w:szCs w:val="16"/>
          <w:lang w:val="en-GB"/>
        </w:rPr>
        <w:t xml:space="preserve">Information to be stated: </w:t>
      </w:r>
    </w:p>
    <w:p w14:paraId="448AE572" w14:textId="4BC09FB9" w:rsidR="002D56C5" w:rsidRPr="00315B48" w:rsidRDefault="002D56C5" w:rsidP="002D56C5">
      <w:pPr>
        <w:pStyle w:val="Textpoznpodarou"/>
        <w:numPr>
          <w:ilvl w:val="0"/>
          <w:numId w:val="1"/>
        </w:numPr>
        <w:rPr>
          <w:rFonts w:ascii="Times New Roman" w:hAnsi="Times New Roman"/>
          <w:i/>
          <w:color w:val="FF0000"/>
          <w:sz w:val="16"/>
          <w:szCs w:val="16"/>
          <w:lang w:val="en-GB"/>
        </w:rPr>
      </w:pPr>
      <w:r w:rsidRPr="00315B48">
        <w:rPr>
          <w:rFonts w:ascii="Times New Roman" w:hAnsi="Times New Roman"/>
          <w:i/>
          <w:color w:val="FF0000"/>
          <w:sz w:val="16"/>
          <w:szCs w:val="16"/>
          <w:lang w:val="en-GB"/>
        </w:rPr>
        <w:t xml:space="preserve">the name of a completed study programme (Bc., Mgr., Ph.D.), or a higher education field of study under previous regulations, and the date of graduation therefrom, the name of the </w:t>
      </w:r>
      <w:r w:rsidR="00D431E8" w:rsidRPr="00315B48">
        <w:rPr>
          <w:rFonts w:ascii="Times New Roman" w:hAnsi="Times New Roman"/>
          <w:i/>
          <w:color w:val="FF0000"/>
          <w:sz w:val="16"/>
          <w:szCs w:val="16"/>
          <w:lang w:val="en-GB"/>
        </w:rPr>
        <w:t xml:space="preserve">institution </w:t>
      </w:r>
      <w:r w:rsidR="00D431E8">
        <w:rPr>
          <w:rFonts w:ascii="Times New Roman" w:hAnsi="Times New Roman"/>
          <w:i/>
          <w:color w:val="FF0000"/>
          <w:sz w:val="16"/>
          <w:szCs w:val="16"/>
          <w:lang w:val="en-GB"/>
        </w:rPr>
        <w:t xml:space="preserve">of </w:t>
      </w:r>
      <w:r w:rsidRPr="00315B48">
        <w:rPr>
          <w:rFonts w:ascii="Times New Roman" w:hAnsi="Times New Roman"/>
          <w:i/>
          <w:color w:val="FF0000"/>
          <w:sz w:val="16"/>
          <w:szCs w:val="16"/>
          <w:lang w:val="en-GB"/>
        </w:rPr>
        <w:t xml:space="preserve">higher education;  </w:t>
      </w:r>
    </w:p>
    <w:p w14:paraId="1F91182A" w14:textId="77777777" w:rsidR="002D56C5" w:rsidRPr="00315B48" w:rsidRDefault="002D56C5" w:rsidP="002D56C5">
      <w:pPr>
        <w:pStyle w:val="Textpoznpodarou"/>
        <w:numPr>
          <w:ilvl w:val="0"/>
          <w:numId w:val="1"/>
        </w:numPr>
        <w:rPr>
          <w:rFonts w:ascii="Times New Roman" w:hAnsi="Times New Roman"/>
          <w:i/>
          <w:color w:val="FF0000"/>
          <w:sz w:val="16"/>
          <w:szCs w:val="16"/>
          <w:lang w:val="en-GB"/>
        </w:rPr>
      </w:pPr>
      <w:r w:rsidRPr="00315B48">
        <w:rPr>
          <w:rFonts w:ascii="Times New Roman" w:hAnsi="Times New Roman"/>
          <w:i/>
          <w:color w:val="FF0000"/>
          <w:sz w:val="16"/>
          <w:szCs w:val="16"/>
          <w:lang w:val="en-GB"/>
        </w:rPr>
        <w:t>obtaining of the academic degree CSc., or as the case may be DrSc., when and by whom they were awarded;</w:t>
      </w:r>
    </w:p>
    <w:p w14:paraId="1C58BD41" w14:textId="51C1BF10" w:rsidR="002D56C5" w:rsidRPr="00315B48" w:rsidRDefault="002D56C5" w:rsidP="002D56C5">
      <w:pPr>
        <w:pStyle w:val="Textpoznpodarou"/>
        <w:numPr>
          <w:ilvl w:val="0"/>
          <w:numId w:val="1"/>
        </w:numPr>
        <w:rPr>
          <w:rFonts w:ascii="Times New Roman" w:hAnsi="Times New Roman"/>
          <w:i/>
          <w:color w:val="FF0000"/>
          <w:sz w:val="16"/>
          <w:szCs w:val="16"/>
          <w:lang w:val="en-GB"/>
        </w:rPr>
      </w:pPr>
      <w:r w:rsidRPr="00315B48">
        <w:rPr>
          <w:rFonts w:ascii="Times New Roman" w:hAnsi="Times New Roman"/>
          <w:i/>
          <w:color w:val="FF0000"/>
          <w:sz w:val="16"/>
          <w:szCs w:val="16"/>
          <w:lang w:val="en-GB"/>
        </w:rPr>
        <w:t xml:space="preserve">the </w:t>
      </w:r>
      <w:r w:rsidR="00D431E8">
        <w:rPr>
          <w:rFonts w:ascii="Times New Roman" w:hAnsi="Times New Roman"/>
          <w:i/>
          <w:color w:val="FF0000"/>
          <w:sz w:val="16"/>
          <w:szCs w:val="16"/>
          <w:lang w:val="en-GB"/>
        </w:rPr>
        <w:t>title</w:t>
      </w:r>
      <w:r w:rsidRPr="00315B48">
        <w:rPr>
          <w:rFonts w:ascii="Times New Roman" w:hAnsi="Times New Roman"/>
          <w:i/>
          <w:color w:val="FF0000"/>
          <w:sz w:val="16"/>
          <w:szCs w:val="16"/>
          <w:lang w:val="en-GB"/>
        </w:rPr>
        <w:t xml:space="preserve"> of </w:t>
      </w:r>
      <w:r w:rsidR="00D431E8">
        <w:rPr>
          <w:rFonts w:ascii="Times New Roman" w:hAnsi="Times New Roman"/>
          <w:i/>
          <w:color w:val="FF0000"/>
          <w:sz w:val="16"/>
          <w:szCs w:val="16"/>
          <w:lang w:val="en-GB"/>
        </w:rPr>
        <w:t>the</w:t>
      </w:r>
      <w:r w:rsidRPr="00315B48">
        <w:rPr>
          <w:rFonts w:ascii="Times New Roman" w:hAnsi="Times New Roman"/>
          <w:i/>
          <w:color w:val="FF0000"/>
          <w:sz w:val="16"/>
          <w:szCs w:val="16"/>
          <w:lang w:val="en-GB"/>
        </w:rPr>
        <w:t xml:space="preserve"> dissertation to qualify for associate professorship;</w:t>
      </w:r>
    </w:p>
    <w:p w14:paraId="136130B8" w14:textId="38CDB562" w:rsidR="002D56C5" w:rsidRDefault="002D56C5" w:rsidP="00E27157">
      <w:pPr>
        <w:pStyle w:val="Textpoznpodarou"/>
        <w:numPr>
          <w:ilvl w:val="0"/>
          <w:numId w:val="1"/>
        </w:numPr>
      </w:pPr>
      <w:r w:rsidRPr="00315B48">
        <w:rPr>
          <w:rFonts w:ascii="Times New Roman" w:hAnsi="Times New Roman"/>
          <w:i/>
          <w:color w:val="FF0000"/>
          <w:sz w:val="16"/>
          <w:szCs w:val="16"/>
          <w:lang w:val="en-GB"/>
        </w:rPr>
        <w:t>the name of the supervisor.</w:t>
      </w:r>
    </w:p>
  </w:footnote>
  <w:footnote w:id="4">
    <w:p w14:paraId="1296CEF9"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Uvést: data (od – do) jednotlivých zaměstnání, pracovní zařazení a velikost pracovního úvazku, případně data změn pracovního zařazení u jednoho a téhož zaměstnavatele, současné pracoviště a </w:t>
      </w:r>
      <w:r w:rsidRPr="004051E5">
        <w:rPr>
          <w:rFonts w:ascii="Times New Roman" w:hAnsi="Times New Roman"/>
          <w:i/>
          <w:sz w:val="16"/>
          <w:szCs w:val="16"/>
        </w:rPr>
        <w:t>pracovní zařazení.</w:t>
      </w:r>
    </w:p>
    <w:p w14:paraId="3E8EEEEA" w14:textId="10CB9FCF" w:rsidR="002D56C5" w:rsidRDefault="002D56C5" w:rsidP="002D56C5">
      <w:pPr>
        <w:pStyle w:val="Textpoznpodarou"/>
      </w:pPr>
      <w:r w:rsidRPr="008662BB">
        <w:rPr>
          <w:rFonts w:ascii="Times New Roman" w:hAnsi="Times New Roman"/>
          <w:i/>
          <w:color w:val="FF0000"/>
          <w:sz w:val="16"/>
          <w:szCs w:val="16"/>
          <w:lang w:val="en-GB"/>
        </w:rPr>
        <w:t xml:space="preserve">Information to </w:t>
      </w:r>
      <w:proofErr w:type="gramStart"/>
      <w:r w:rsidRPr="008662BB">
        <w:rPr>
          <w:rFonts w:ascii="Times New Roman" w:hAnsi="Times New Roman"/>
          <w:i/>
          <w:color w:val="FF0000"/>
          <w:sz w:val="16"/>
          <w:szCs w:val="16"/>
          <w:lang w:val="en-GB"/>
        </w:rPr>
        <w:t>be provided</w:t>
      </w:r>
      <w:proofErr w:type="gramEnd"/>
      <w:r w:rsidRPr="008662BB">
        <w:rPr>
          <w:rFonts w:ascii="Times New Roman" w:hAnsi="Times New Roman"/>
          <w:i/>
          <w:color w:val="FF0000"/>
          <w:sz w:val="16"/>
          <w:szCs w:val="16"/>
          <w:lang w:val="en-GB"/>
        </w:rPr>
        <w:t>: dates (from – to) of individual employment, position, and workload, or, as the case may be, dates of changes of position with one employer, current place of work and position.</w:t>
      </w:r>
    </w:p>
  </w:footnote>
  <w:footnote w:id="5">
    <w:p w14:paraId="0C70534A" w14:textId="77777777" w:rsidR="002D56C5" w:rsidRDefault="002D56C5" w:rsidP="002D56C5">
      <w:pPr>
        <w:pStyle w:val="Textpoznpodarou"/>
        <w:rPr>
          <w:rFonts w:ascii="Times New Roman" w:hAnsi="Times New Roman"/>
          <w:i/>
          <w:sz w:val="16"/>
          <w:szCs w:val="16"/>
        </w:rPr>
      </w:pPr>
      <w:r w:rsidRPr="004051E5">
        <w:rPr>
          <w:rStyle w:val="Znakapoznpodarou"/>
          <w:rFonts w:ascii="Times New Roman" w:hAnsi="Times New Roman"/>
          <w:i/>
          <w:sz w:val="16"/>
          <w:szCs w:val="16"/>
        </w:rPr>
        <w:footnoteRef/>
      </w:r>
      <w:r w:rsidRPr="004051E5">
        <w:rPr>
          <w:rFonts w:ascii="Times New Roman" w:hAnsi="Times New Roman"/>
          <w:i/>
          <w:sz w:val="16"/>
          <w:szCs w:val="16"/>
        </w:rPr>
        <w:t xml:space="preserve"> Data, místo a délka pobytů ve formě zahraničních stáží nebo studia (neuvádět účast na konferencích)</w:t>
      </w:r>
    </w:p>
    <w:p w14:paraId="4C37EDE9" w14:textId="6EBE7740" w:rsidR="002D56C5" w:rsidRDefault="002D56C5" w:rsidP="002D56C5">
      <w:pPr>
        <w:pStyle w:val="Textpoznpodarou"/>
      </w:pPr>
      <w:r w:rsidRPr="00CB0E4F">
        <w:rPr>
          <w:rFonts w:ascii="Times New Roman" w:hAnsi="Times New Roman"/>
          <w:i/>
          <w:color w:val="FF0000"/>
          <w:sz w:val="16"/>
          <w:szCs w:val="16"/>
          <w:lang w:val="en-GB"/>
        </w:rPr>
        <w:t>Dates, places, and length of stays of internships or studies abroad (do not mention participation in conferences).</w:t>
      </w:r>
    </w:p>
  </w:footnote>
  <w:footnote w:id="6">
    <w:p w14:paraId="18AEEE0C" w14:textId="77777777" w:rsidR="002D56C5" w:rsidRPr="00314676" w:rsidRDefault="002D56C5" w:rsidP="002D56C5">
      <w:pPr>
        <w:pStyle w:val="Vchoz"/>
        <w:jc w:val="both"/>
        <w:rPr>
          <w:i/>
          <w:sz w:val="16"/>
          <w:szCs w:val="16"/>
        </w:rPr>
      </w:pPr>
      <w:r w:rsidRPr="004051E5">
        <w:rPr>
          <w:i/>
          <w:sz w:val="16"/>
          <w:szCs w:val="16"/>
        </w:rPr>
        <w:t xml:space="preserve"> </w:t>
      </w:r>
      <w:r>
        <w:rPr>
          <w:i/>
          <w:sz w:val="16"/>
          <w:szCs w:val="16"/>
          <w:vertAlign w:val="superscript"/>
        </w:rPr>
        <w:t>6</w:t>
      </w:r>
      <w:r w:rsidRPr="004051E5">
        <w:rPr>
          <w:i/>
          <w:sz w:val="16"/>
          <w:szCs w:val="16"/>
        </w:rPr>
        <w:t>Do pedagogické činnosti se započítává</w:t>
      </w:r>
      <w:r w:rsidRPr="00314676">
        <w:rPr>
          <w:i/>
          <w:sz w:val="16"/>
          <w:szCs w:val="16"/>
        </w:rPr>
        <w:t xml:space="preserve"> výuka na vysoké škole v České republice nebo v zahraničí. Výkon pedagogické činnosti se požaduje v plném rozsahu. </w:t>
      </w:r>
      <w:r w:rsidRPr="002A01E5">
        <w:rPr>
          <w:rFonts w:cs="Calibri"/>
          <w:i/>
          <w:sz w:val="16"/>
          <w:szCs w:val="16"/>
        </w:rPr>
        <w:t>Působí-li uchazeč na více institucích, nutno uvést údaje pro každou instituci odděleně</w:t>
      </w:r>
      <w:r>
        <w:rPr>
          <w:rFonts w:cs="Calibri"/>
          <w:i/>
          <w:sz w:val="16"/>
          <w:szCs w:val="16"/>
        </w:rPr>
        <w:t>.</w:t>
      </w:r>
    </w:p>
    <w:p w14:paraId="09EEF324" w14:textId="77777777" w:rsidR="002D56C5" w:rsidRPr="00314676" w:rsidRDefault="002D56C5" w:rsidP="002D56C5">
      <w:pPr>
        <w:pStyle w:val="Vchoz"/>
        <w:jc w:val="both"/>
        <w:rPr>
          <w:i/>
          <w:sz w:val="16"/>
          <w:szCs w:val="16"/>
        </w:rPr>
      </w:pPr>
      <w:r w:rsidRPr="00314676">
        <w:rPr>
          <w:i/>
          <w:sz w:val="16"/>
          <w:szCs w:val="16"/>
        </w:rPr>
        <w:tab/>
        <w:t xml:space="preserve">Uvést: </w:t>
      </w:r>
    </w:p>
    <w:p w14:paraId="2EF26912" w14:textId="77777777" w:rsidR="002D56C5" w:rsidRPr="00314676" w:rsidRDefault="002D56C5" w:rsidP="002D56C5">
      <w:pPr>
        <w:pStyle w:val="Vchoz"/>
        <w:jc w:val="both"/>
        <w:rPr>
          <w:i/>
          <w:sz w:val="16"/>
          <w:szCs w:val="16"/>
        </w:rPr>
      </w:pPr>
      <w:r w:rsidRPr="00314676">
        <w:rPr>
          <w:i/>
          <w:sz w:val="16"/>
          <w:szCs w:val="16"/>
        </w:rPr>
        <w:tab/>
        <w:t>- souvislou pedagogickou činnost během posledních tří let nebo</w:t>
      </w:r>
    </w:p>
    <w:p w14:paraId="24B5ABD6" w14:textId="77777777" w:rsidR="002D56C5" w:rsidRPr="00314676" w:rsidRDefault="002D56C5" w:rsidP="002D56C5">
      <w:pPr>
        <w:pStyle w:val="Vchoz"/>
        <w:jc w:val="both"/>
        <w:rPr>
          <w:i/>
          <w:sz w:val="16"/>
          <w:szCs w:val="16"/>
        </w:rPr>
      </w:pPr>
      <w:r w:rsidRPr="00314676">
        <w:rPr>
          <w:i/>
          <w:sz w:val="16"/>
          <w:szCs w:val="16"/>
        </w:rPr>
        <w:tab/>
        <w:t>- souhrnnou tříletou pedagogickou činnost v době posledních pěti let, u uchazečů, kteří absolvovali rodičovskou dovolenou, dlouhodobou zahraniční stáž, či přerušili výuku z jiných důvodů hodných zřetele;</w:t>
      </w:r>
    </w:p>
    <w:p w14:paraId="688DF17A" w14:textId="77777777" w:rsidR="002D56C5" w:rsidRDefault="002D56C5" w:rsidP="002D56C5">
      <w:pPr>
        <w:pStyle w:val="Poznmkapodarou"/>
        <w:jc w:val="both"/>
        <w:rPr>
          <w:i/>
          <w:sz w:val="16"/>
          <w:szCs w:val="16"/>
        </w:rPr>
      </w:pPr>
      <w:r w:rsidRPr="00314676">
        <w:rPr>
          <w:i/>
          <w:sz w:val="16"/>
          <w:szCs w:val="16"/>
        </w:rPr>
        <w:tab/>
        <w:t>- roční hodinové objemy výuky a předměty, jejichž výuku uchazeč zajišťuje, se posuzují s ohledem na rozsah výuky v daném oboru.</w:t>
      </w:r>
    </w:p>
    <w:p w14:paraId="2875D320" w14:textId="1BF1D527" w:rsidR="002D56C5" w:rsidRPr="001F1A08" w:rsidRDefault="002D56C5" w:rsidP="002D56C5">
      <w:pPr>
        <w:pStyle w:val="Vchoz"/>
        <w:jc w:val="both"/>
        <w:rPr>
          <w:i/>
          <w:color w:val="FF0000"/>
          <w:sz w:val="16"/>
          <w:szCs w:val="16"/>
          <w:lang w:val="en-GB"/>
        </w:rPr>
      </w:pPr>
      <w:r w:rsidRPr="001F1A08">
        <w:rPr>
          <w:i/>
          <w:color w:val="FF0000"/>
          <w:sz w:val="16"/>
          <w:szCs w:val="16"/>
          <w:lang w:val="en-GB"/>
        </w:rPr>
        <w:t>Pedagogical activities include instruction at a</w:t>
      </w:r>
      <w:r w:rsidR="00D431E8">
        <w:rPr>
          <w:i/>
          <w:color w:val="FF0000"/>
          <w:sz w:val="16"/>
          <w:szCs w:val="16"/>
          <w:lang w:val="en-GB"/>
        </w:rPr>
        <w:t>n</w:t>
      </w:r>
      <w:r w:rsidRPr="001F1A08">
        <w:rPr>
          <w:i/>
          <w:color w:val="FF0000"/>
          <w:sz w:val="16"/>
          <w:szCs w:val="16"/>
          <w:lang w:val="en-GB"/>
        </w:rPr>
        <w:t xml:space="preserve"> </w:t>
      </w:r>
      <w:r w:rsidR="00D431E8" w:rsidRPr="001F1A08">
        <w:rPr>
          <w:i/>
          <w:color w:val="FF0000"/>
          <w:sz w:val="16"/>
          <w:szCs w:val="16"/>
          <w:lang w:val="en-GB"/>
        </w:rPr>
        <w:t xml:space="preserve">institution </w:t>
      </w:r>
      <w:r w:rsidR="00D431E8">
        <w:rPr>
          <w:i/>
          <w:color w:val="FF0000"/>
          <w:sz w:val="16"/>
          <w:szCs w:val="16"/>
          <w:lang w:val="en-GB"/>
        </w:rPr>
        <w:t xml:space="preserve">of </w:t>
      </w:r>
      <w:r w:rsidRPr="001F1A08">
        <w:rPr>
          <w:i/>
          <w:color w:val="FF0000"/>
          <w:sz w:val="16"/>
          <w:szCs w:val="16"/>
          <w:lang w:val="en-GB"/>
        </w:rPr>
        <w:t xml:space="preserve">higher education in the Czech Republic or abroad. The performance of pedagogical activities is required to the full extent. If the candidate works at multiple institutions, it is necessary to provide the data listed separately and by </w:t>
      </w:r>
      <w:r w:rsidR="00885A40">
        <w:rPr>
          <w:i/>
          <w:color w:val="FF0000"/>
          <w:sz w:val="16"/>
          <w:szCs w:val="16"/>
          <w:lang w:val="en-GB"/>
        </w:rPr>
        <w:t xml:space="preserve">the </w:t>
      </w:r>
      <w:r w:rsidRPr="001F1A08">
        <w:rPr>
          <w:i/>
          <w:color w:val="FF0000"/>
          <w:sz w:val="16"/>
          <w:szCs w:val="16"/>
          <w:lang w:val="en-GB"/>
        </w:rPr>
        <w:t xml:space="preserve">individual institution. </w:t>
      </w:r>
    </w:p>
    <w:p w14:paraId="4B314B7D" w14:textId="77777777" w:rsidR="002D56C5" w:rsidRPr="001F1A08" w:rsidRDefault="002D56C5" w:rsidP="002D56C5">
      <w:pPr>
        <w:pStyle w:val="Vchoz"/>
        <w:jc w:val="both"/>
        <w:rPr>
          <w:i/>
          <w:color w:val="FF0000"/>
          <w:sz w:val="16"/>
          <w:szCs w:val="16"/>
          <w:lang w:val="en-GB"/>
        </w:rPr>
      </w:pPr>
      <w:r w:rsidRPr="001F1A08">
        <w:rPr>
          <w:i/>
          <w:color w:val="FF0000"/>
          <w:sz w:val="16"/>
          <w:szCs w:val="16"/>
          <w:lang w:val="en-GB"/>
        </w:rPr>
        <w:t xml:space="preserve">Information to be provided: </w:t>
      </w:r>
    </w:p>
    <w:p w14:paraId="3D29E496" w14:textId="278AF93C" w:rsidR="002D56C5" w:rsidRPr="001F1A08" w:rsidRDefault="002D56C5" w:rsidP="002D56C5">
      <w:pPr>
        <w:pStyle w:val="Vchoz"/>
        <w:numPr>
          <w:ilvl w:val="0"/>
          <w:numId w:val="1"/>
        </w:numPr>
        <w:jc w:val="both"/>
        <w:rPr>
          <w:i/>
          <w:color w:val="FF0000"/>
          <w:sz w:val="16"/>
          <w:szCs w:val="16"/>
          <w:lang w:val="en-GB"/>
        </w:rPr>
      </w:pPr>
      <w:r w:rsidRPr="001F1A08">
        <w:rPr>
          <w:i/>
          <w:color w:val="FF0000"/>
          <w:sz w:val="16"/>
          <w:szCs w:val="16"/>
          <w:lang w:val="en-GB"/>
        </w:rPr>
        <w:t xml:space="preserve">continuous pedagogical activities over the </w:t>
      </w:r>
      <w:r w:rsidR="00D431E8">
        <w:rPr>
          <w:i/>
          <w:color w:val="FF0000"/>
          <w:sz w:val="16"/>
          <w:szCs w:val="16"/>
          <w:lang w:val="en-GB"/>
        </w:rPr>
        <w:t>p</w:t>
      </w:r>
      <w:r w:rsidRPr="001F1A08">
        <w:rPr>
          <w:i/>
          <w:color w:val="FF0000"/>
          <w:sz w:val="16"/>
          <w:szCs w:val="16"/>
          <w:lang w:val="en-GB"/>
        </w:rPr>
        <w:t>ast three years, or</w:t>
      </w:r>
    </w:p>
    <w:p w14:paraId="0B3310BB" w14:textId="77777777" w:rsidR="002D56C5" w:rsidRPr="001F1A08" w:rsidRDefault="002D56C5" w:rsidP="002D56C5">
      <w:pPr>
        <w:pStyle w:val="Vchoz"/>
        <w:numPr>
          <w:ilvl w:val="0"/>
          <w:numId w:val="1"/>
        </w:numPr>
        <w:jc w:val="both"/>
        <w:rPr>
          <w:i/>
          <w:color w:val="FF0000"/>
          <w:sz w:val="16"/>
          <w:szCs w:val="16"/>
          <w:lang w:val="en-GB"/>
        </w:rPr>
      </w:pPr>
      <w:r w:rsidRPr="001F1A08">
        <w:rPr>
          <w:i/>
          <w:color w:val="FF0000"/>
          <w:sz w:val="16"/>
          <w:szCs w:val="16"/>
          <w:lang w:val="en-GB"/>
        </w:rPr>
        <w:t xml:space="preserve">total of three-year pedagogical activities over the last five years in the case of candidates who have been on parental leave, done a long-term internship abroad, or interrupted their studies for other reasons worthy of special consideration; </w:t>
      </w:r>
    </w:p>
    <w:p w14:paraId="41159F4A" w14:textId="18EEA90F" w:rsidR="002D56C5" w:rsidRDefault="002D56C5" w:rsidP="00E27157">
      <w:pPr>
        <w:pStyle w:val="Poznmkapodarou"/>
        <w:numPr>
          <w:ilvl w:val="0"/>
          <w:numId w:val="1"/>
        </w:numPr>
        <w:jc w:val="both"/>
      </w:pPr>
      <w:proofErr w:type="gramStart"/>
      <w:r w:rsidRPr="001F1A08">
        <w:rPr>
          <w:i/>
          <w:color w:val="FF0000"/>
          <w:sz w:val="16"/>
          <w:szCs w:val="16"/>
          <w:lang w:val="en-GB"/>
        </w:rPr>
        <w:t>annual</w:t>
      </w:r>
      <w:proofErr w:type="gramEnd"/>
      <w:r w:rsidRPr="001F1A08">
        <w:rPr>
          <w:i/>
          <w:color w:val="FF0000"/>
          <w:sz w:val="16"/>
          <w:szCs w:val="16"/>
          <w:lang w:val="en-GB"/>
        </w:rPr>
        <w:t xml:space="preserve"> hourly volume of instruction and </w:t>
      </w:r>
      <w:r w:rsidR="00F242DA">
        <w:rPr>
          <w:i/>
          <w:color w:val="FF0000"/>
          <w:sz w:val="16"/>
          <w:szCs w:val="16"/>
          <w:lang w:val="en-GB"/>
        </w:rPr>
        <w:t xml:space="preserve">courses whose instruction </w:t>
      </w:r>
      <w:r w:rsidRPr="001F1A08">
        <w:rPr>
          <w:i/>
          <w:color w:val="FF0000"/>
          <w:sz w:val="16"/>
          <w:szCs w:val="16"/>
          <w:lang w:val="en-GB"/>
        </w:rPr>
        <w:t xml:space="preserve">the candidate </w:t>
      </w:r>
      <w:r w:rsidR="00F242DA">
        <w:rPr>
          <w:i/>
          <w:color w:val="FF0000"/>
          <w:sz w:val="16"/>
          <w:szCs w:val="16"/>
          <w:lang w:val="en-GB"/>
        </w:rPr>
        <w:t>provides</w:t>
      </w:r>
      <w:r w:rsidRPr="001F1A08">
        <w:rPr>
          <w:i/>
          <w:color w:val="FF0000"/>
          <w:sz w:val="16"/>
          <w:szCs w:val="16"/>
          <w:lang w:val="en-GB"/>
        </w:rPr>
        <w:t xml:space="preserve"> are to be considered with respect to the extent of instruction in a given branch.</w:t>
      </w:r>
    </w:p>
  </w:footnote>
  <w:footnote w:id="7">
    <w:p w14:paraId="758CAD0D"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w:t>
      </w:r>
      <w:r w:rsidRPr="00314676">
        <w:rPr>
          <w:rFonts w:ascii="Times New Roman" w:hAnsi="Times New Roman"/>
          <w:i/>
          <w:sz w:val="16"/>
          <w:szCs w:val="16"/>
        </w:rPr>
        <w:tab/>
        <w:t xml:space="preserve"> Uvést celkový počet hodin výuky ve výukových obdobích za ZS i LS od podání přihlášky. Hodinou se rozumí výuková hodina ve smyslu časové dotace platné na příslušné fakultě. Výukou se rozumí pravidelná výuka ve sledovaném období na vysoké škole v České republice nebo v zahraničí (v případě semestrálního nebo delšího zahraničního pobytu uchazeče).</w:t>
      </w:r>
    </w:p>
    <w:p w14:paraId="30D7BD64" w14:textId="16D864E4" w:rsidR="002D56C5" w:rsidRPr="00604C5B" w:rsidRDefault="002D56C5" w:rsidP="002D56C5">
      <w:pPr>
        <w:pStyle w:val="Textpoznpodarou"/>
        <w:rPr>
          <w:rFonts w:ascii="Times New Roman" w:hAnsi="Times New Roman"/>
          <w:i/>
          <w:color w:val="FF0000"/>
          <w:sz w:val="16"/>
          <w:szCs w:val="16"/>
        </w:rPr>
      </w:pPr>
      <w:r w:rsidRPr="00604C5B">
        <w:rPr>
          <w:rFonts w:ascii="Times New Roman" w:hAnsi="Times New Roman"/>
          <w:i/>
          <w:color w:val="FF0000"/>
          <w:sz w:val="16"/>
          <w:szCs w:val="16"/>
          <w:lang w:val="en-GB"/>
        </w:rPr>
        <w:t>State the total number of hours of instruction in teaching sessions for both winter semester and summer semester as of the submission of the application. Instruction is to be understood as regular instruction at a</w:t>
      </w:r>
      <w:r w:rsidR="00F242DA">
        <w:rPr>
          <w:rFonts w:ascii="Times New Roman" w:hAnsi="Times New Roman"/>
          <w:i/>
          <w:color w:val="FF0000"/>
          <w:sz w:val="16"/>
          <w:szCs w:val="16"/>
          <w:lang w:val="en-GB"/>
        </w:rPr>
        <w:t>n</w:t>
      </w:r>
      <w:r w:rsidRPr="00604C5B">
        <w:rPr>
          <w:rFonts w:ascii="Times New Roman" w:hAnsi="Times New Roman"/>
          <w:i/>
          <w:color w:val="FF0000"/>
          <w:sz w:val="16"/>
          <w:szCs w:val="16"/>
          <w:lang w:val="en-GB"/>
        </w:rPr>
        <w:t xml:space="preserve"> </w:t>
      </w:r>
      <w:r w:rsidR="00F242DA" w:rsidRPr="00604C5B">
        <w:rPr>
          <w:rFonts w:ascii="Times New Roman" w:hAnsi="Times New Roman"/>
          <w:i/>
          <w:color w:val="FF0000"/>
          <w:sz w:val="16"/>
          <w:szCs w:val="16"/>
          <w:lang w:val="en-GB"/>
        </w:rPr>
        <w:t xml:space="preserve">institution </w:t>
      </w:r>
      <w:r w:rsidR="00F242DA">
        <w:rPr>
          <w:rFonts w:ascii="Times New Roman" w:hAnsi="Times New Roman"/>
          <w:i/>
          <w:color w:val="FF0000"/>
          <w:sz w:val="16"/>
          <w:szCs w:val="16"/>
          <w:lang w:val="en-GB"/>
        </w:rPr>
        <w:t xml:space="preserve">of </w:t>
      </w:r>
      <w:r w:rsidRPr="00604C5B">
        <w:rPr>
          <w:rFonts w:ascii="Times New Roman" w:hAnsi="Times New Roman"/>
          <w:i/>
          <w:color w:val="FF0000"/>
          <w:sz w:val="16"/>
          <w:szCs w:val="16"/>
          <w:lang w:val="en-GB"/>
        </w:rPr>
        <w:t>higher education in the Czech Republic or abroad (in the case of a semester, or longer, stay of the candidate abroad) over the period under consideration.</w:t>
      </w:r>
    </w:p>
    <w:p w14:paraId="5F896DEF" w14:textId="77777777" w:rsidR="002D56C5" w:rsidRDefault="002D56C5" w:rsidP="002D56C5">
      <w:pPr>
        <w:pStyle w:val="Textpoznpodarou"/>
      </w:pPr>
    </w:p>
  </w:footnote>
  <w:footnote w:id="8">
    <w:p w14:paraId="364B440A"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Komentovanými překlady se rozumí překlady jak uměleckých, tak odborných textů, doprovozené odborným komentářem a interpretací. Do počtu článků lze zahrnout obsáhlé recenze, které jsou polemikou a přinášejí nový pohled na problematiku recenzované práce, pokud byly uveřejněny v recenzovaných časopisech. Abstrakta nejsou relevantními publikacemi; týká se i abstrakt publikovaných v periodikách s IF.</w:t>
      </w:r>
    </w:p>
    <w:p w14:paraId="007E01CA" w14:textId="77777777" w:rsidR="002D56C5" w:rsidRDefault="002D56C5" w:rsidP="002D56C5">
      <w:pPr>
        <w:pStyle w:val="Textpoznpodarou"/>
      </w:pPr>
      <w:r w:rsidRPr="0076600D">
        <w:rPr>
          <w:rFonts w:ascii="Times New Roman" w:hAnsi="Times New Roman"/>
          <w:i/>
          <w:color w:val="FF0000"/>
          <w:sz w:val="16"/>
          <w:szCs w:val="16"/>
          <w:lang w:val="en-GB"/>
        </w:rPr>
        <w:t>Commented translations mean translations of both artistic works and professional texts accompanied by a professional commentary and interpretation. The number of articles may also include comprehensive reviews that are polemics and bring a new perspective of the issue of the work under review, provided that they have been published in reviewed journals. Abstracts are not considered relevant published works; this concerns also abstracts published in periodicals with IF.</w:t>
      </w:r>
    </w:p>
  </w:footnote>
  <w:footnote w:id="9">
    <w:p w14:paraId="7D1740CD" w14:textId="77777777" w:rsidR="002D56C5" w:rsidRPr="00314676"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Uvést:</w:t>
      </w:r>
    </w:p>
    <w:p w14:paraId="001DEEF1" w14:textId="77777777" w:rsidR="002D56C5" w:rsidRPr="00314676" w:rsidRDefault="002D56C5" w:rsidP="002D56C5">
      <w:pPr>
        <w:pStyle w:val="Textpoznpodarou"/>
        <w:numPr>
          <w:ilvl w:val="0"/>
          <w:numId w:val="2"/>
        </w:numPr>
        <w:rPr>
          <w:rFonts w:ascii="Times New Roman" w:hAnsi="Times New Roman"/>
          <w:i/>
          <w:sz w:val="16"/>
          <w:szCs w:val="16"/>
        </w:rPr>
      </w:pPr>
      <w:r w:rsidRPr="00314676">
        <w:rPr>
          <w:rFonts w:ascii="Times New Roman" w:hAnsi="Times New Roman"/>
          <w:i/>
          <w:sz w:val="16"/>
          <w:szCs w:val="16"/>
        </w:rPr>
        <w:t>celkový počet citací dle WoS (případně dle jiné databáze) s vyloučením autocitací, z toho jako první nebo korespondující autor. Za autocitaci je považováno, je-li uchazeč na seznamu autorů citovaného i citujícího díla,</w:t>
      </w:r>
    </w:p>
    <w:p w14:paraId="176432F3" w14:textId="77777777" w:rsidR="002D56C5" w:rsidRPr="00314676" w:rsidRDefault="002D56C5" w:rsidP="002D56C5">
      <w:pPr>
        <w:pStyle w:val="Textpoznpodarou"/>
        <w:numPr>
          <w:ilvl w:val="0"/>
          <w:numId w:val="2"/>
        </w:numPr>
        <w:rPr>
          <w:rFonts w:ascii="Times New Roman" w:hAnsi="Times New Roman"/>
          <w:i/>
          <w:sz w:val="16"/>
          <w:szCs w:val="16"/>
        </w:rPr>
      </w:pPr>
      <w:r w:rsidRPr="00314676">
        <w:rPr>
          <w:rFonts w:ascii="Times New Roman" w:hAnsi="Times New Roman"/>
          <w:i/>
          <w:sz w:val="16"/>
          <w:szCs w:val="16"/>
        </w:rPr>
        <w:t>počet citovaných prací dle W</w:t>
      </w:r>
      <w:r>
        <w:rPr>
          <w:rFonts w:ascii="Times New Roman" w:hAnsi="Times New Roman"/>
          <w:i/>
          <w:sz w:val="16"/>
          <w:szCs w:val="16"/>
        </w:rPr>
        <w:t>oS (případně dle jiné databáze)</w:t>
      </w:r>
      <w:r w:rsidRPr="00314676">
        <w:rPr>
          <w:rFonts w:ascii="Times New Roman" w:hAnsi="Times New Roman"/>
          <w:i/>
          <w:sz w:val="16"/>
          <w:szCs w:val="16"/>
        </w:rPr>
        <w:t>,</w:t>
      </w:r>
    </w:p>
    <w:p w14:paraId="7A034BDF" w14:textId="77777777" w:rsidR="002D56C5" w:rsidRPr="00483EFD" w:rsidRDefault="002D56C5" w:rsidP="002D56C5">
      <w:pPr>
        <w:pStyle w:val="Textpoznpodarou"/>
        <w:numPr>
          <w:ilvl w:val="0"/>
          <w:numId w:val="2"/>
        </w:numPr>
      </w:pPr>
      <w:r w:rsidRPr="00314676">
        <w:rPr>
          <w:rFonts w:ascii="Times New Roman" w:hAnsi="Times New Roman"/>
          <w:i/>
          <w:sz w:val="16"/>
          <w:szCs w:val="16"/>
        </w:rPr>
        <w:t>H – index uchazeče dle WoS (případně dle jiné databáze).</w:t>
      </w:r>
    </w:p>
    <w:p w14:paraId="6B82B00A" w14:textId="77777777" w:rsidR="002D56C5" w:rsidRPr="007C73C5" w:rsidRDefault="002D56C5" w:rsidP="002D56C5">
      <w:pPr>
        <w:pStyle w:val="Textpoznpodarou"/>
        <w:rPr>
          <w:rFonts w:ascii="Times New Roman" w:hAnsi="Times New Roman"/>
          <w:i/>
          <w:color w:val="FF0000"/>
          <w:sz w:val="16"/>
          <w:szCs w:val="16"/>
          <w:lang w:val="en-GB"/>
        </w:rPr>
      </w:pPr>
      <w:r w:rsidRPr="007C73C5">
        <w:rPr>
          <w:rFonts w:ascii="Times New Roman" w:hAnsi="Times New Roman"/>
          <w:i/>
          <w:color w:val="FF0000"/>
          <w:sz w:val="16"/>
          <w:szCs w:val="16"/>
          <w:lang w:val="en-GB"/>
        </w:rPr>
        <w:t>Data to be listed:</w:t>
      </w:r>
    </w:p>
    <w:p w14:paraId="0FA84F9F" w14:textId="77777777" w:rsidR="002D56C5" w:rsidRPr="007C73C5" w:rsidRDefault="002D56C5" w:rsidP="002D56C5">
      <w:pPr>
        <w:pStyle w:val="Textpoznpodarou"/>
        <w:numPr>
          <w:ilvl w:val="0"/>
          <w:numId w:val="2"/>
        </w:numPr>
        <w:rPr>
          <w:rFonts w:ascii="Times New Roman" w:hAnsi="Times New Roman"/>
          <w:i/>
          <w:color w:val="FF0000"/>
          <w:sz w:val="16"/>
          <w:szCs w:val="16"/>
          <w:lang w:val="en-GB"/>
        </w:rPr>
      </w:pPr>
      <w:r w:rsidRPr="007C73C5">
        <w:rPr>
          <w:rFonts w:ascii="Times New Roman" w:hAnsi="Times New Roman"/>
          <w:i/>
          <w:color w:val="FF0000"/>
          <w:sz w:val="16"/>
          <w:szCs w:val="16"/>
          <w:lang w:val="en-GB"/>
        </w:rPr>
        <w:t>the total number of citations according to WoS (or another database), excluding self-citations, of which the candidate was the lead or corresponding author. A self-citation is when the candidate is included in the list of authors of both cited and citing work;</w:t>
      </w:r>
    </w:p>
    <w:p w14:paraId="47032E19" w14:textId="77777777" w:rsidR="002D56C5" w:rsidRPr="007C73C5" w:rsidRDefault="002D56C5" w:rsidP="002D56C5">
      <w:pPr>
        <w:pStyle w:val="Textpoznpodarou"/>
        <w:numPr>
          <w:ilvl w:val="0"/>
          <w:numId w:val="2"/>
        </w:numPr>
        <w:rPr>
          <w:rFonts w:ascii="Times New Roman" w:hAnsi="Times New Roman"/>
          <w:i/>
          <w:color w:val="FF0000"/>
          <w:sz w:val="16"/>
          <w:szCs w:val="16"/>
          <w:lang w:val="en-GB"/>
        </w:rPr>
      </w:pPr>
      <w:r w:rsidRPr="007C73C5">
        <w:rPr>
          <w:rFonts w:ascii="Times New Roman" w:hAnsi="Times New Roman"/>
          <w:i/>
          <w:color w:val="FF0000"/>
          <w:sz w:val="16"/>
          <w:szCs w:val="16"/>
          <w:lang w:val="en-GB"/>
        </w:rPr>
        <w:t>the number of cited works according to WoS (or another database);</w:t>
      </w:r>
    </w:p>
    <w:p w14:paraId="600C5CC8" w14:textId="038CC307" w:rsidR="002D56C5" w:rsidRDefault="002D56C5" w:rsidP="00E27157">
      <w:pPr>
        <w:pStyle w:val="Textpoznpodarou"/>
        <w:numPr>
          <w:ilvl w:val="0"/>
          <w:numId w:val="2"/>
        </w:numPr>
      </w:pPr>
      <w:r w:rsidRPr="007C73C5">
        <w:rPr>
          <w:rFonts w:ascii="Times New Roman" w:hAnsi="Times New Roman"/>
          <w:i/>
          <w:color w:val="FF0000"/>
          <w:sz w:val="16"/>
          <w:szCs w:val="16"/>
          <w:lang w:val="en-GB"/>
        </w:rPr>
        <w:t>candidate’s H – index according to WoS (or another database).</w:t>
      </w:r>
    </w:p>
  </w:footnote>
  <w:footnote w:id="10">
    <w:p w14:paraId="55504D7B" w14:textId="77777777" w:rsidR="002D56C5" w:rsidRPr="00314676"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Uvést:</w:t>
      </w:r>
    </w:p>
    <w:p w14:paraId="04B945F3" w14:textId="77777777" w:rsidR="002D56C5" w:rsidRPr="00314676" w:rsidRDefault="002D56C5" w:rsidP="002D56C5">
      <w:pPr>
        <w:pStyle w:val="Textpoznpodarou"/>
        <w:numPr>
          <w:ilvl w:val="0"/>
          <w:numId w:val="3"/>
        </w:numPr>
        <w:rPr>
          <w:rFonts w:ascii="Times New Roman" w:hAnsi="Times New Roman"/>
          <w:i/>
          <w:sz w:val="16"/>
          <w:szCs w:val="16"/>
        </w:rPr>
      </w:pPr>
      <w:r w:rsidRPr="00314676">
        <w:rPr>
          <w:rFonts w:ascii="Times New Roman" w:hAnsi="Times New Roman"/>
          <w:i/>
          <w:sz w:val="16"/>
          <w:szCs w:val="16"/>
        </w:rPr>
        <w:t>dosaženou kvalifikaci v oboru a datum dosažení (atestace, advokátní zkoušky apod.)</w:t>
      </w:r>
    </w:p>
    <w:p w14:paraId="52BD1BB8" w14:textId="77777777" w:rsidR="002D56C5" w:rsidRPr="009102CB" w:rsidRDefault="002D56C5" w:rsidP="002D56C5">
      <w:pPr>
        <w:pStyle w:val="Textpoznpodarou"/>
        <w:numPr>
          <w:ilvl w:val="0"/>
          <w:numId w:val="3"/>
        </w:numPr>
      </w:pPr>
      <w:r w:rsidRPr="00314676">
        <w:rPr>
          <w:rFonts w:ascii="Times New Roman" w:hAnsi="Times New Roman"/>
          <w:i/>
          <w:sz w:val="16"/>
          <w:szCs w:val="16"/>
        </w:rPr>
        <w:t>výlučnost práce v oboru (provádění zvláště náročných výkonů, zavedení nových metod či zdokonalení stávajících atd.)</w:t>
      </w:r>
    </w:p>
    <w:p w14:paraId="3BDD54A2" w14:textId="77777777" w:rsidR="002D56C5" w:rsidRPr="009102CB" w:rsidRDefault="002D56C5" w:rsidP="002D56C5">
      <w:pPr>
        <w:pStyle w:val="Textpoznpodarou"/>
        <w:rPr>
          <w:rFonts w:ascii="Times New Roman" w:hAnsi="Times New Roman"/>
          <w:i/>
          <w:color w:val="FF0000"/>
          <w:sz w:val="16"/>
          <w:szCs w:val="16"/>
          <w:lang w:val="en-GB"/>
        </w:rPr>
      </w:pPr>
      <w:r w:rsidRPr="009102CB">
        <w:rPr>
          <w:rFonts w:ascii="Times New Roman" w:hAnsi="Times New Roman"/>
          <w:i/>
          <w:color w:val="FF0000"/>
          <w:sz w:val="16"/>
          <w:szCs w:val="16"/>
          <w:lang w:val="en-GB"/>
        </w:rPr>
        <w:t>Data to be listed:</w:t>
      </w:r>
    </w:p>
    <w:p w14:paraId="3504AF2E" w14:textId="77777777" w:rsidR="002D56C5" w:rsidRPr="009102CB" w:rsidRDefault="002D56C5" w:rsidP="002D56C5">
      <w:pPr>
        <w:pStyle w:val="Textpoznpodarou"/>
        <w:numPr>
          <w:ilvl w:val="0"/>
          <w:numId w:val="3"/>
        </w:numPr>
        <w:rPr>
          <w:rFonts w:ascii="Times New Roman" w:hAnsi="Times New Roman"/>
          <w:i/>
          <w:color w:val="FF0000"/>
          <w:sz w:val="16"/>
          <w:szCs w:val="16"/>
          <w:lang w:val="en-GB"/>
        </w:rPr>
      </w:pPr>
      <w:r w:rsidRPr="009102CB">
        <w:rPr>
          <w:rFonts w:ascii="Times New Roman" w:hAnsi="Times New Roman"/>
          <w:i/>
          <w:color w:val="FF0000"/>
          <w:sz w:val="16"/>
          <w:szCs w:val="16"/>
          <w:lang w:val="en-GB"/>
        </w:rPr>
        <w:t>qualifications acquired in the branch, date of acquisition thereof (postgraduate certification, Bar Exam, etc.);</w:t>
      </w:r>
    </w:p>
    <w:p w14:paraId="0FC159DF" w14:textId="28B8B97F" w:rsidR="002D56C5" w:rsidRDefault="002D56C5" w:rsidP="00E27157">
      <w:pPr>
        <w:pStyle w:val="Textpoznpodarou"/>
        <w:numPr>
          <w:ilvl w:val="0"/>
          <w:numId w:val="3"/>
        </w:numPr>
      </w:pPr>
      <w:r w:rsidRPr="009102CB">
        <w:rPr>
          <w:rFonts w:ascii="Times New Roman" w:hAnsi="Times New Roman"/>
          <w:i/>
          <w:color w:val="FF0000"/>
          <w:sz w:val="16"/>
          <w:szCs w:val="16"/>
          <w:lang w:val="en-GB"/>
        </w:rPr>
        <w:t>uniqueness of work in the branch (carrying out particularly demanding activities, implementation of new methods or improving the existing ones, etc.).</w:t>
      </w:r>
    </w:p>
  </w:footnote>
  <w:footnote w:id="11">
    <w:p w14:paraId="07A1718B"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Lze vyjmenovat nejvýše tři nejprestižnější akce v každé kategorii: přednášející ve smyslu invited speaker, jako organizátor konference, člen jejího přípravného výboru, předseda sekce konference (chairman).</w:t>
      </w:r>
    </w:p>
    <w:p w14:paraId="578D9771" w14:textId="3F041E0A" w:rsidR="002D56C5" w:rsidRDefault="002D56C5" w:rsidP="002D56C5">
      <w:pPr>
        <w:pStyle w:val="Textpoznpodarou"/>
      </w:pPr>
      <w:r w:rsidRPr="0004508E">
        <w:rPr>
          <w:rFonts w:ascii="Times New Roman" w:hAnsi="Times New Roman"/>
          <w:i/>
          <w:color w:val="FF0000"/>
          <w:sz w:val="16"/>
          <w:szCs w:val="16"/>
          <w:lang w:val="en-GB"/>
        </w:rPr>
        <w:t xml:space="preserve">A maximum of three </w:t>
      </w:r>
      <w:r w:rsidR="00A07435">
        <w:rPr>
          <w:rFonts w:ascii="Times New Roman" w:hAnsi="Times New Roman"/>
          <w:i/>
          <w:color w:val="FF0000"/>
          <w:sz w:val="16"/>
          <w:szCs w:val="16"/>
          <w:lang w:val="en-GB"/>
        </w:rPr>
        <w:t xml:space="preserve">of the </w:t>
      </w:r>
      <w:r w:rsidRPr="0004508E">
        <w:rPr>
          <w:rFonts w:ascii="Times New Roman" w:hAnsi="Times New Roman"/>
          <w:i/>
          <w:color w:val="FF0000"/>
          <w:sz w:val="16"/>
          <w:szCs w:val="16"/>
          <w:lang w:val="en-GB"/>
        </w:rPr>
        <w:t xml:space="preserve">most prestigious events in each category </w:t>
      </w:r>
      <w:proofErr w:type="gramStart"/>
      <w:r w:rsidRPr="0004508E">
        <w:rPr>
          <w:rFonts w:ascii="Times New Roman" w:hAnsi="Times New Roman"/>
          <w:i/>
          <w:color w:val="FF0000"/>
          <w:sz w:val="16"/>
          <w:szCs w:val="16"/>
          <w:lang w:val="en-GB"/>
        </w:rPr>
        <w:t>may be mentioned</w:t>
      </w:r>
      <w:proofErr w:type="gramEnd"/>
      <w:r w:rsidRPr="0004508E">
        <w:rPr>
          <w:rFonts w:ascii="Times New Roman" w:hAnsi="Times New Roman"/>
          <w:i/>
          <w:color w:val="FF0000"/>
          <w:sz w:val="16"/>
          <w:szCs w:val="16"/>
          <w:lang w:val="en-GB"/>
        </w:rPr>
        <w:t>: invited speaker, organi</w:t>
      </w:r>
      <w:r w:rsidR="00AB5849">
        <w:rPr>
          <w:rFonts w:ascii="Times New Roman" w:hAnsi="Times New Roman"/>
          <w:i/>
          <w:color w:val="FF0000"/>
          <w:sz w:val="16"/>
          <w:szCs w:val="16"/>
          <w:lang w:val="en-GB"/>
        </w:rPr>
        <w:t>z</w:t>
      </w:r>
      <w:r w:rsidRPr="0004508E">
        <w:rPr>
          <w:rFonts w:ascii="Times New Roman" w:hAnsi="Times New Roman"/>
          <w:i/>
          <w:color w:val="FF0000"/>
          <w:sz w:val="16"/>
          <w:szCs w:val="16"/>
          <w:lang w:val="en-GB"/>
        </w:rPr>
        <w:t>er of a conference, member of organi</w:t>
      </w:r>
      <w:r w:rsidR="00AB5849">
        <w:rPr>
          <w:rFonts w:ascii="Times New Roman" w:hAnsi="Times New Roman"/>
          <w:i/>
          <w:color w:val="FF0000"/>
          <w:sz w:val="16"/>
          <w:szCs w:val="16"/>
          <w:lang w:val="en-GB"/>
        </w:rPr>
        <w:t>z</w:t>
      </w:r>
      <w:r w:rsidRPr="0004508E">
        <w:rPr>
          <w:rFonts w:ascii="Times New Roman" w:hAnsi="Times New Roman"/>
          <w:i/>
          <w:color w:val="FF0000"/>
          <w:sz w:val="16"/>
          <w:szCs w:val="16"/>
          <w:lang w:val="en-GB"/>
        </w:rPr>
        <w:t>ational board, chair of a conference section.</w:t>
      </w:r>
    </w:p>
  </w:footnote>
  <w:footnote w:id="12">
    <w:p w14:paraId="6DF7C1DC"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Uvést seznam institucí, uvedených jmenovitě s daty členství.</w:t>
      </w:r>
    </w:p>
    <w:p w14:paraId="54D4FFC5" w14:textId="77777777" w:rsidR="002D56C5" w:rsidRDefault="002D56C5" w:rsidP="002D56C5">
      <w:pPr>
        <w:pStyle w:val="Textpoznpodarou"/>
      </w:pPr>
      <w:r w:rsidRPr="002637A3">
        <w:rPr>
          <w:rFonts w:ascii="Times New Roman" w:hAnsi="Times New Roman"/>
          <w:i/>
          <w:color w:val="FF0000"/>
          <w:sz w:val="16"/>
          <w:szCs w:val="16"/>
          <w:lang w:val="en-GB"/>
        </w:rPr>
        <w:t>Please list institutions including their names and dates of membership.</w:t>
      </w:r>
    </w:p>
  </w:footnote>
  <w:footnote w:id="13">
    <w:p w14:paraId="0A65034F"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Uvést seznam s názvy časopisů, daty působení v redakčních radách, případně IF časopisu.</w:t>
      </w:r>
    </w:p>
    <w:p w14:paraId="603C9FE6" w14:textId="77777777" w:rsidR="002D56C5" w:rsidRDefault="002D56C5" w:rsidP="002D56C5">
      <w:pPr>
        <w:pStyle w:val="Textpoznpodarou"/>
      </w:pPr>
      <w:r w:rsidRPr="004D1F36">
        <w:rPr>
          <w:rFonts w:ascii="Times New Roman" w:hAnsi="Times New Roman"/>
          <w:i/>
          <w:color w:val="FF0000"/>
          <w:sz w:val="16"/>
          <w:szCs w:val="16"/>
          <w:lang w:val="en-GB"/>
        </w:rPr>
        <w:t>Please list names of journals, dates of serving on editorial boards, and, as the case may be, IF of the journal.</w:t>
      </w:r>
    </w:p>
  </w:footnote>
  <w:footnote w:id="14">
    <w:p w14:paraId="10CF2F39" w14:textId="77777777" w:rsidR="002D56C5" w:rsidRDefault="002D56C5" w:rsidP="002D56C5">
      <w:pPr>
        <w:pStyle w:val="Textpoznpodarou"/>
        <w:rPr>
          <w:rFonts w:ascii="Times New Roman" w:hAnsi="Times New Roman"/>
          <w:i/>
          <w:sz w:val="16"/>
          <w:szCs w:val="16"/>
        </w:rPr>
      </w:pPr>
      <w:r w:rsidRPr="00314676">
        <w:rPr>
          <w:rStyle w:val="Znakapoznpodarou"/>
          <w:rFonts w:ascii="Times New Roman" w:hAnsi="Times New Roman"/>
          <w:i/>
          <w:sz w:val="16"/>
          <w:szCs w:val="16"/>
        </w:rPr>
        <w:footnoteRef/>
      </w:r>
      <w:r w:rsidRPr="00314676">
        <w:rPr>
          <w:rFonts w:ascii="Times New Roman" w:hAnsi="Times New Roman"/>
          <w:i/>
          <w:sz w:val="16"/>
          <w:szCs w:val="16"/>
        </w:rPr>
        <w:t xml:space="preserve"> Uvést ocenění jak za jednotlivé práce, tak za dlouhodobý přínos pro obor, datum udělení ceny a instituce, která ocenění </w:t>
      </w:r>
    </w:p>
    <w:p w14:paraId="77534A10" w14:textId="77777777" w:rsidR="002D56C5" w:rsidRDefault="002D56C5" w:rsidP="002D56C5">
      <w:pPr>
        <w:pStyle w:val="Textpoznpodarou"/>
        <w:rPr>
          <w:rFonts w:ascii="Times New Roman" w:hAnsi="Times New Roman"/>
          <w:i/>
          <w:sz w:val="16"/>
          <w:szCs w:val="16"/>
        </w:rPr>
      </w:pPr>
      <w:r>
        <w:rPr>
          <w:rFonts w:ascii="Times New Roman" w:hAnsi="Times New Roman"/>
          <w:i/>
          <w:sz w:val="16"/>
          <w:szCs w:val="16"/>
        </w:rPr>
        <w:t xml:space="preserve">    </w:t>
      </w:r>
      <w:r w:rsidRPr="00314676">
        <w:rPr>
          <w:rFonts w:ascii="Times New Roman" w:hAnsi="Times New Roman"/>
          <w:i/>
          <w:sz w:val="16"/>
          <w:szCs w:val="16"/>
        </w:rPr>
        <w:t>udělila.</w:t>
      </w:r>
    </w:p>
    <w:p w14:paraId="514D3608" w14:textId="77777777" w:rsidR="002D56C5" w:rsidRPr="00D40563" w:rsidRDefault="002D56C5" w:rsidP="002D56C5">
      <w:pPr>
        <w:pStyle w:val="Textpoznpodarou"/>
        <w:rPr>
          <w:rFonts w:ascii="Times New Roman" w:hAnsi="Times New Roman"/>
          <w:i/>
          <w:color w:val="FF0000"/>
          <w:sz w:val="16"/>
          <w:szCs w:val="16"/>
        </w:rPr>
      </w:pPr>
      <w:r w:rsidRPr="00D40563">
        <w:rPr>
          <w:rFonts w:ascii="Times New Roman" w:hAnsi="Times New Roman"/>
          <w:i/>
          <w:color w:val="FF0000"/>
          <w:sz w:val="16"/>
          <w:szCs w:val="16"/>
          <w:lang w:val="en-GB"/>
        </w:rPr>
        <w:t>Please list awards received for both individual works and long-term contribution to the branch, dates of award, and the institution that has granted the award.</w:t>
      </w:r>
    </w:p>
    <w:p w14:paraId="1A1EB23E" w14:textId="77777777" w:rsidR="002D56C5" w:rsidRDefault="002D56C5" w:rsidP="002D56C5">
      <w:pPr>
        <w:pStyle w:val="Textpoznpodarou"/>
        <w:rPr>
          <w:rFonts w:ascii="Times New Roman" w:hAnsi="Times New Roman"/>
          <w:i/>
          <w:sz w:val="16"/>
          <w:szCs w:val="16"/>
        </w:rPr>
      </w:pPr>
    </w:p>
    <w:p w14:paraId="26A8A621" w14:textId="77777777" w:rsidR="002D56C5" w:rsidRDefault="002D56C5" w:rsidP="002D56C5">
      <w:pPr>
        <w:pStyle w:val="Textpoznpodarou"/>
        <w:rPr>
          <w:rFonts w:ascii="Times New Roman" w:hAnsi="Times New Roman"/>
          <w:i/>
          <w:sz w:val="16"/>
          <w:szCs w:val="16"/>
        </w:rPr>
      </w:pPr>
    </w:p>
    <w:p w14:paraId="2EF9FCE8" w14:textId="77777777" w:rsidR="002D56C5" w:rsidRDefault="002D56C5" w:rsidP="002D56C5">
      <w:pPr>
        <w:pStyle w:val="Textpoznpodarou"/>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35E5B7" w14:textId="77777777" w:rsidR="00890CC7" w:rsidRDefault="00890CC7" w:rsidP="00172EA2">
    <w:pPr>
      <w:pStyle w:val="Zhlav"/>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44BA6853" w14:textId="77777777" w:rsidR="00890CC7" w:rsidRDefault="00890CC7">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218E4" w14:textId="77777777" w:rsidR="00890CC7" w:rsidRPr="00FB2B5B" w:rsidRDefault="00890CC7" w:rsidP="00172EA2">
    <w:pPr>
      <w:pStyle w:val="Zhlav"/>
      <w:jc w:val="right"/>
      <w:rPr>
        <w:sz w:val="24"/>
        <w:szCs w:val="24"/>
      </w:rPr>
    </w:pPr>
  </w:p>
  <w:p w14:paraId="42E1D94A" w14:textId="77777777" w:rsidR="00890CC7" w:rsidRDefault="00890CC7">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5557E"/>
    <w:multiLevelType w:val="hybridMultilevel"/>
    <w:tmpl w:val="39CE2180"/>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684090B"/>
    <w:multiLevelType w:val="hybridMultilevel"/>
    <w:tmpl w:val="2A74087E"/>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78D301B3"/>
    <w:multiLevelType w:val="hybridMultilevel"/>
    <w:tmpl w:val="C80C2BD4"/>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EA2"/>
    <w:rsid w:val="00011F35"/>
    <w:rsid w:val="0004508E"/>
    <w:rsid w:val="000536E4"/>
    <w:rsid w:val="000824B1"/>
    <w:rsid w:val="000E658B"/>
    <w:rsid w:val="00134534"/>
    <w:rsid w:val="00172EA2"/>
    <w:rsid w:val="001F1A08"/>
    <w:rsid w:val="002245FD"/>
    <w:rsid w:val="00242784"/>
    <w:rsid w:val="002637A3"/>
    <w:rsid w:val="002D56C5"/>
    <w:rsid w:val="00303C80"/>
    <w:rsid w:val="00315B48"/>
    <w:rsid w:val="003164C3"/>
    <w:rsid w:val="00351227"/>
    <w:rsid w:val="00403127"/>
    <w:rsid w:val="004832EB"/>
    <w:rsid w:val="00483EFD"/>
    <w:rsid w:val="004D1F36"/>
    <w:rsid w:val="00604C5B"/>
    <w:rsid w:val="00675D9D"/>
    <w:rsid w:val="006A1260"/>
    <w:rsid w:val="006A516E"/>
    <w:rsid w:val="00706F16"/>
    <w:rsid w:val="0076600D"/>
    <w:rsid w:val="007752C3"/>
    <w:rsid w:val="007C73C5"/>
    <w:rsid w:val="008662BB"/>
    <w:rsid w:val="00885A40"/>
    <w:rsid w:val="00890CC7"/>
    <w:rsid w:val="0090615B"/>
    <w:rsid w:val="00906D24"/>
    <w:rsid w:val="009102CB"/>
    <w:rsid w:val="00924BE5"/>
    <w:rsid w:val="00A07435"/>
    <w:rsid w:val="00A924D8"/>
    <w:rsid w:val="00AB5849"/>
    <w:rsid w:val="00B10B46"/>
    <w:rsid w:val="00B24BC9"/>
    <w:rsid w:val="00B64D5A"/>
    <w:rsid w:val="00C07E51"/>
    <w:rsid w:val="00C4713F"/>
    <w:rsid w:val="00CB0E4F"/>
    <w:rsid w:val="00D40563"/>
    <w:rsid w:val="00D431E8"/>
    <w:rsid w:val="00D44FDA"/>
    <w:rsid w:val="00D70CBF"/>
    <w:rsid w:val="00DC0DF1"/>
    <w:rsid w:val="00DD3474"/>
    <w:rsid w:val="00DE468D"/>
    <w:rsid w:val="00DF0895"/>
    <w:rsid w:val="00E1542B"/>
    <w:rsid w:val="00E27157"/>
    <w:rsid w:val="00F242DA"/>
    <w:rsid w:val="00FC475B"/>
    <w:rsid w:val="00FD753F"/>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72C076A"/>
  <w14:defaultImageDpi w14:val="300"/>
  <w15:docId w15:val="{222D5509-9152-4C4D-AE4B-DE3652CEC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cs-CZ"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172EA2"/>
    <w:rPr>
      <w:rFonts w:ascii="Calibri" w:eastAsia="MS Mincho" w:hAnsi="Calibri"/>
      <w:sz w:val="22"/>
      <w:szCs w:val="22"/>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Vchoz">
    <w:name w:val="Výchozí"/>
    <w:rsid w:val="00172EA2"/>
    <w:pPr>
      <w:widowControl w:val="0"/>
      <w:tabs>
        <w:tab w:val="left" w:pos="720"/>
      </w:tabs>
      <w:suppressAutoHyphens/>
      <w:spacing w:line="200" w:lineRule="atLeast"/>
    </w:pPr>
    <w:rPr>
      <w:rFonts w:eastAsia="MS Mincho"/>
      <w:lang w:eastAsia="cs-CZ"/>
    </w:rPr>
  </w:style>
  <w:style w:type="character" w:customStyle="1" w:styleId="Ukotvenvysvtlivky">
    <w:name w:val="Ukotvení vysvětlivky"/>
    <w:rsid w:val="00172EA2"/>
  </w:style>
  <w:style w:type="paragraph" w:styleId="Zhlav">
    <w:name w:val="header"/>
    <w:basedOn w:val="Vchoz"/>
    <w:link w:val="ZhlavChar"/>
    <w:rsid w:val="00172EA2"/>
  </w:style>
  <w:style w:type="character" w:customStyle="1" w:styleId="ZhlavChar">
    <w:name w:val="Záhlaví Char"/>
    <w:basedOn w:val="Standardnpsmoodstavce"/>
    <w:link w:val="Zhlav"/>
    <w:rsid w:val="00172EA2"/>
    <w:rPr>
      <w:rFonts w:eastAsia="MS Mincho"/>
      <w:lang w:eastAsia="cs-CZ"/>
    </w:rPr>
  </w:style>
  <w:style w:type="paragraph" w:customStyle="1" w:styleId="Poznmkapodarou">
    <w:name w:val="Poznámka pod čarou"/>
    <w:basedOn w:val="Vchoz"/>
    <w:rsid w:val="00172EA2"/>
    <w:rPr>
      <w:sz w:val="24"/>
      <w:szCs w:val="24"/>
    </w:rPr>
  </w:style>
  <w:style w:type="paragraph" w:styleId="Zpat">
    <w:name w:val="footer"/>
    <w:basedOn w:val="Vchoz"/>
    <w:link w:val="ZpatChar"/>
    <w:rsid w:val="00172EA2"/>
  </w:style>
  <w:style w:type="character" w:customStyle="1" w:styleId="FooterChar">
    <w:name w:val="Footer Char"/>
    <w:basedOn w:val="Standardnpsmoodstavce"/>
    <w:uiPriority w:val="99"/>
    <w:semiHidden/>
    <w:rsid w:val="00172EA2"/>
    <w:rPr>
      <w:rFonts w:ascii="Calibri" w:eastAsia="MS Mincho" w:hAnsi="Calibri"/>
      <w:sz w:val="22"/>
      <w:szCs w:val="22"/>
      <w:lang w:eastAsia="cs-CZ"/>
    </w:rPr>
  </w:style>
  <w:style w:type="character" w:styleId="slostrnky">
    <w:name w:val="page number"/>
    <w:rsid w:val="00172EA2"/>
    <w:rPr>
      <w:rFonts w:cs="Times New Roman"/>
    </w:rPr>
  </w:style>
  <w:style w:type="character" w:customStyle="1" w:styleId="ZpatChar">
    <w:name w:val="Zápatí Char"/>
    <w:link w:val="Zpat"/>
    <w:locked/>
    <w:rsid w:val="00172EA2"/>
    <w:rPr>
      <w:rFonts w:eastAsia="MS Mincho"/>
      <w:lang w:eastAsia="cs-CZ"/>
    </w:rPr>
  </w:style>
  <w:style w:type="paragraph" w:styleId="Textpoznpodarou">
    <w:name w:val="footnote text"/>
    <w:basedOn w:val="Normln"/>
    <w:link w:val="TextpoznpodarouChar"/>
    <w:rsid w:val="00172EA2"/>
    <w:rPr>
      <w:sz w:val="24"/>
      <w:szCs w:val="20"/>
    </w:rPr>
  </w:style>
  <w:style w:type="character" w:customStyle="1" w:styleId="FootnoteTextChar">
    <w:name w:val="Footnote Text Char"/>
    <w:basedOn w:val="Standardnpsmoodstavce"/>
    <w:uiPriority w:val="99"/>
    <w:semiHidden/>
    <w:rsid w:val="00172EA2"/>
    <w:rPr>
      <w:rFonts w:ascii="Calibri" w:eastAsia="MS Mincho" w:hAnsi="Calibri"/>
      <w:sz w:val="24"/>
      <w:szCs w:val="24"/>
      <w:lang w:eastAsia="cs-CZ"/>
    </w:rPr>
  </w:style>
  <w:style w:type="character" w:customStyle="1" w:styleId="TextpoznpodarouChar">
    <w:name w:val="Text pozn. pod čarou Char"/>
    <w:link w:val="Textpoznpodarou"/>
    <w:locked/>
    <w:rsid w:val="00172EA2"/>
    <w:rPr>
      <w:rFonts w:ascii="Calibri" w:eastAsia="MS Mincho" w:hAnsi="Calibri"/>
      <w:sz w:val="24"/>
      <w:lang w:eastAsia="cs-CZ"/>
    </w:rPr>
  </w:style>
  <w:style w:type="character" w:styleId="Znakapoznpodarou">
    <w:name w:val="footnote reference"/>
    <w:rsid w:val="00172EA2"/>
    <w:rPr>
      <w:rFonts w:cs="Times New Roman"/>
      <w:vertAlign w:val="superscript"/>
    </w:rPr>
  </w:style>
  <w:style w:type="paragraph" w:styleId="Textbubliny">
    <w:name w:val="Balloon Text"/>
    <w:basedOn w:val="Normln"/>
    <w:link w:val="TextbublinyChar"/>
    <w:semiHidden/>
    <w:rsid w:val="00706F16"/>
    <w:rPr>
      <w:rFonts w:ascii="Tahoma" w:hAnsi="Tahoma" w:cs="Tahoma"/>
      <w:sz w:val="16"/>
      <w:szCs w:val="16"/>
    </w:rPr>
  </w:style>
  <w:style w:type="character" w:customStyle="1" w:styleId="TextbublinyChar">
    <w:name w:val="Text bubliny Char"/>
    <w:basedOn w:val="Standardnpsmoodstavce"/>
    <w:link w:val="Textbubliny"/>
    <w:semiHidden/>
    <w:rsid w:val="00706F16"/>
    <w:rPr>
      <w:rFonts w:ascii="Tahoma" w:eastAsia="MS Mincho" w:hAnsi="Tahoma" w:cs="Tahoma"/>
      <w:sz w:val="16"/>
      <w:szCs w:val="16"/>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F188F45A</Template>
  <TotalTime>2</TotalTime>
  <Pages>6</Pages>
  <Words>729</Words>
  <Characters>4302</Characters>
  <Application>Microsoft Office Word</Application>
  <DocSecurity>0</DocSecurity>
  <Lines>35</Lines>
  <Paragraphs>10</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Parakova</dc:creator>
  <cp:keywords/>
  <dc:description/>
  <cp:lastModifiedBy>Svobodová Tereza</cp:lastModifiedBy>
  <cp:revision>4</cp:revision>
  <dcterms:created xsi:type="dcterms:W3CDTF">2019-09-27T12:48:00Z</dcterms:created>
  <dcterms:modified xsi:type="dcterms:W3CDTF">2019-09-27T12:51:00Z</dcterms:modified>
</cp:coreProperties>
</file>