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0AB453" w14:textId="5A35A8A9" w:rsidR="007935D1" w:rsidRPr="002A6082" w:rsidRDefault="007935D1" w:rsidP="007935D1">
      <w:pPr>
        <w:ind w:right="-306"/>
      </w:pPr>
      <w:r>
        <w:rPr>
          <w:b/>
        </w:rPr>
        <w:t>UNIVERZITA KARLOVA</w:t>
      </w:r>
    </w:p>
    <w:p w14:paraId="7EB4A9CB" w14:textId="77777777" w:rsidR="007935D1" w:rsidRPr="002A6082" w:rsidRDefault="007935D1" w:rsidP="007935D1">
      <w:r w:rsidRPr="002A6082">
        <w:t xml:space="preserve">Ovocný trh </w:t>
      </w:r>
      <w:r>
        <w:t>560</w:t>
      </w:r>
      <w:r w:rsidRPr="002A6082">
        <w:t>/5, 116 36 Praha 1</w:t>
      </w:r>
      <w:r>
        <w:t xml:space="preserve"> – Staré Město</w:t>
      </w:r>
      <w:r w:rsidRPr="002A6082">
        <w:t>,</w:t>
      </w:r>
    </w:p>
    <w:p w14:paraId="73E2C22F" w14:textId="0A7BF537" w:rsidR="007935D1" w:rsidRDefault="007935D1" w:rsidP="007935D1">
      <w:r w:rsidRPr="002A6082">
        <w:t>IČ: 00216208</w:t>
      </w:r>
      <w:bookmarkStart w:id="0" w:name="_GoBack"/>
      <w:bookmarkEnd w:id="0"/>
    </w:p>
    <w:p w14:paraId="507AFAB3" w14:textId="77777777" w:rsidR="00180056" w:rsidRPr="002A6082" w:rsidRDefault="00180056" w:rsidP="007935D1"/>
    <w:p w14:paraId="5D408593" w14:textId="29964079" w:rsidR="007935D1" w:rsidRDefault="007935D1" w:rsidP="007935D1">
      <w:pPr>
        <w:spacing w:after="120"/>
        <w:jc w:val="center"/>
        <w:rPr>
          <w:b/>
          <w:spacing w:val="20"/>
          <w:sz w:val="44"/>
          <w:szCs w:val="44"/>
        </w:rPr>
      </w:pPr>
      <w:r>
        <w:rPr>
          <w:b/>
          <w:spacing w:val="20"/>
          <w:sz w:val="44"/>
          <w:szCs w:val="44"/>
        </w:rPr>
        <w:t xml:space="preserve">Dodatek </w:t>
      </w:r>
      <w:r w:rsidR="00AB57A5">
        <w:rPr>
          <w:b/>
          <w:spacing w:val="20"/>
          <w:sz w:val="44"/>
          <w:szCs w:val="44"/>
        </w:rPr>
        <w:t xml:space="preserve">č. </w:t>
      </w:r>
      <w:proofErr w:type="spellStart"/>
      <w:r w:rsidR="00775E68" w:rsidRPr="00775E68">
        <w:rPr>
          <w:b/>
          <w:spacing w:val="20"/>
          <w:sz w:val="44"/>
          <w:szCs w:val="44"/>
          <w:highlight w:val="yellow"/>
        </w:rPr>
        <w:t>zúčt.číslo</w:t>
      </w:r>
      <w:r w:rsidR="00AB57A5">
        <w:rPr>
          <w:b/>
          <w:spacing w:val="20"/>
          <w:sz w:val="44"/>
          <w:szCs w:val="44"/>
        </w:rPr>
        <w:t>a</w:t>
      </w:r>
      <w:proofErr w:type="spellEnd"/>
      <w:r w:rsidR="00AB57A5">
        <w:rPr>
          <w:b/>
          <w:spacing w:val="20"/>
          <w:sz w:val="44"/>
          <w:szCs w:val="44"/>
        </w:rPr>
        <w:t>/2017</w:t>
      </w:r>
      <w:r w:rsidR="004A1289">
        <w:rPr>
          <w:b/>
          <w:spacing w:val="20"/>
          <w:sz w:val="44"/>
          <w:szCs w:val="44"/>
        </w:rPr>
        <w:t xml:space="preserve"> </w:t>
      </w:r>
      <w:r>
        <w:rPr>
          <w:b/>
          <w:spacing w:val="20"/>
          <w:sz w:val="44"/>
          <w:szCs w:val="44"/>
        </w:rPr>
        <w:t>k</w:t>
      </w:r>
      <w:r w:rsidR="004A1289">
        <w:rPr>
          <w:b/>
          <w:spacing w:val="20"/>
          <w:sz w:val="44"/>
          <w:szCs w:val="44"/>
        </w:rPr>
        <w:t>e</w:t>
      </w:r>
      <w:r>
        <w:rPr>
          <w:b/>
          <w:spacing w:val="20"/>
          <w:sz w:val="44"/>
          <w:szCs w:val="44"/>
        </w:rPr>
        <w:t xml:space="preserve"> </w:t>
      </w:r>
      <w:r w:rsidR="004A1289">
        <w:rPr>
          <w:b/>
          <w:spacing w:val="20"/>
          <w:sz w:val="44"/>
          <w:szCs w:val="44"/>
        </w:rPr>
        <w:t>Smlouvě</w:t>
      </w:r>
    </w:p>
    <w:p w14:paraId="09A62A5C" w14:textId="24456407" w:rsidR="004A1289" w:rsidRPr="004A1289" w:rsidRDefault="004A1289" w:rsidP="004A1289">
      <w:pPr>
        <w:jc w:val="center"/>
        <w:rPr>
          <w:szCs w:val="24"/>
        </w:rPr>
      </w:pPr>
      <w:r w:rsidRPr="004A1289">
        <w:rPr>
          <w:szCs w:val="24"/>
        </w:rPr>
        <w:t>o podmínkách užití finančních prostředků přidělených z rozpočtu Univerzity Karlovy</w:t>
      </w:r>
    </w:p>
    <w:p w14:paraId="24184AC9" w14:textId="77777777" w:rsidR="00771659" w:rsidRDefault="004A1289" w:rsidP="004A1289">
      <w:pPr>
        <w:jc w:val="center"/>
        <w:rPr>
          <w:szCs w:val="24"/>
        </w:rPr>
      </w:pPr>
      <w:r w:rsidRPr="004A1289">
        <w:rPr>
          <w:szCs w:val="24"/>
        </w:rPr>
        <w:t xml:space="preserve">na řešení projektu </w:t>
      </w:r>
      <w:r>
        <w:rPr>
          <w:szCs w:val="24"/>
        </w:rPr>
        <w:t>v rámci soutěže</w:t>
      </w:r>
      <w:r w:rsidR="00771659">
        <w:rPr>
          <w:szCs w:val="24"/>
        </w:rPr>
        <w:t xml:space="preserve"> </w:t>
      </w:r>
      <w:r w:rsidRPr="004A1289">
        <w:rPr>
          <w:szCs w:val="24"/>
        </w:rPr>
        <w:t xml:space="preserve">Specifického vysokoškolského </w:t>
      </w:r>
      <w:r w:rsidR="00771659">
        <w:rPr>
          <w:szCs w:val="24"/>
        </w:rPr>
        <w:t>výzkumu</w:t>
      </w:r>
    </w:p>
    <w:p w14:paraId="0F514607" w14:textId="70706D26" w:rsidR="007935D1" w:rsidRDefault="004A1289" w:rsidP="004A1289">
      <w:pPr>
        <w:jc w:val="center"/>
        <w:rPr>
          <w:szCs w:val="24"/>
        </w:rPr>
      </w:pPr>
      <w:r w:rsidRPr="004A1289">
        <w:rPr>
          <w:szCs w:val="24"/>
        </w:rPr>
        <w:t>Univerzity Karlovy</w:t>
      </w:r>
    </w:p>
    <w:p w14:paraId="211F4001" w14:textId="77777777" w:rsidR="004A1289" w:rsidRDefault="004A1289" w:rsidP="004A1289">
      <w:pPr>
        <w:jc w:val="center"/>
        <w:rPr>
          <w:szCs w:val="24"/>
        </w:rPr>
      </w:pPr>
    </w:p>
    <w:tbl>
      <w:tblPr>
        <w:tblStyle w:val="Mkatabulky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9042"/>
      </w:tblGrid>
      <w:tr w:rsidR="007935D1" w:rsidRPr="00D84110" w14:paraId="59735EBB" w14:textId="77777777" w:rsidTr="006E65C9">
        <w:tc>
          <w:tcPr>
            <w:tcW w:w="9042" w:type="dxa"/>
          </w:tcPr>
          <w:p w14:paraId="49D05C57" w14:textId="31A84D98" w:rsidR="007935D1" w:rsidRPr="00220C0D" w:rsidRDefault="007935D1" w:rsidP="004A1289">
            <w:pPr>
              <w:jc w:val="both"/>
              <w:rPr>
                <w:b/>
                <w:szCs w:val="24"/>
              </w:rPr>
            </w:pPr>
            <w:r w:rsidRPr="00220C0D">
              <w:rPr>
                <w:b/>
                <w:szCs w:val="24"/>
              </w:rPr>
              <w:t xml:space="preserve">Název </w:t>
            </w:r>
            <w:r>
              <w:rPr>
                <w:b/>
                <w:szCs w:val="24"/>
              </w:rPr>
              <w:t>projektu</w:t>
            </w:r>
            <w:r w:rsidRPr="00220C0D">
              <w:rPr>
                <w:b/>
                <w:szCs w:val="24"/>
              </w:rPr>
              <w:t xml:space="preserve">: </w:t>
            </w:r>
            <w:r w:rsidR="004A1289" w:rsidRPr="004A1289">
              <w:rPr>
                <w:b/>
                <w:i/>
                <w:szCs w:val="24"/>
                <w:highlight w:val="yellow"/>
              </w:rPr>
              <w:t>Název projektu</w:t>
            </w:r>
          </w:p>
        </w:tc>
      </w:tr>
      <w:tr w:rsidR="007935D1" w:rsidRPr="00D84110" w14:paraId="2BDAA80B" w14:textId="77777777" w:rsidTr="006E65C9">
        <w:tc>
          <w:tcPr>
            <w:tcW w:w="9042" w:type="dxa"/>
          </w:tcPr>
          <w:p w14:paraId="1F44C232" w14:textId="451E6DBC" w:rsidR="007935D1" w:rsidRPr="00AA34E7" w:rsidRDefault="007935D1" w:rsidP="004A1289">
            <w:pPr>
              <w:jc w:val="both"/>
              <w:rPr>
                <w:szCs w:val="24"/>
              </w:rPr>
            </w:pPr>
            <w:r w:rsidRPr="00AA34E7">
              <w:rPr>
                <w:szCs w:val="24"/>
              </w:rPr>
              <w:t>datum zahájení řešení projektu:</w:t>
            </w:r>
            <w:r>
              <w:rPr>
                <w:szCs w:val="24"/>
              </w:rPr>
              <w:t xml:space="preserve"> </w:t>
            </w:r>
            <w:r w:rsidR="004A1289" w:rsidRPr="004A1289">
              <w:rPr>
                <w:i/>
                <w:szCs w:val="24"/>
                <w:highlight w:val="yellow"/>
              </w:rPr>
              <w:t>datum zahájení</w:t>
            </w:r>
          </w:p>
        </w:tc>
      </w:tr>
      <w:tr w:rsidR="007935D1" w:rsidRPr="00D84110" w14:paraId="4B6589E3" w14:textId="77777777" w:rsidTr="006E65C9">
        <w:tc>
          <w:tcPr>
            <w:tcW w:w="9042" w:type="dxa"/>
          </w:tcPr>
          <w:p w14:paraId="7E6D8A74" w14:textId="2E4BC2A6" w:rsidR="007935D1" w:rsidRPr="00AA34E7" w:rsidRDefault="007935D1" w:rsidP="004A1289">
            <w:pPr>
              <w:jc w:val="both"/>
              <w:rPr>
                <w:szCs w:val="24"/>
              </w:rPr>
            </w:pPr>
            <w:r>
              <w:rPr>
                <w:szCs w:val="24"/>
              </w:rPr>
              <w:t>d</w:t>
            </w:r>
            <w:r w:rsidRPr="00AA34E7">
              <w:rPr>
                <w:szCs w:val="24"/>
              </w:rPr>
              <w:t>atum ukončení řešení projektu:</w:t>
            </w:r>
            <w:r>
              <w:rPr>
                <w:szCs w:val="24"/>
              </w:rPr>
              <w:t xml:space="preserve"> </w:t>
            </w:r>
            <w:r w:rsidR="004A1289" w:rsidRPr="004A1289">
              <w:rPr>
                <w:i/>
                <w:szCs w:val="24"/>
                <w:highlight w:val="yellow"/>
              </w:rPr>
              <w:t>plánované datum ukončení</w:t>
            </w:r>
          </w:p>
        </w:tc>
      </w:tr>
      <w:tr w:rsidR="007935D1" w:rsidRPr="00D84110" w14:paraId="5143E9BF" w14:textId="77777777" w:rsidTr="006E65C9">
        <w:tc>
          <w:tcPr>
            <w:tcW w:w="9042" w:type="dxa"/>
          </w:tcPr>
          <w:p w14:paraId="1167AC26" w14:textId="3D427A6A" w:rsidR="007935D1" w:rsidRPr="00C85E86" w:rsidRDefault="007935D1" w:rsidP="004A1289">
            <w:pPr>
              <w:jc w:val="both"/>
              <w:rPr>
                <w:sz w:val="20"/>
                <w:szCs w:val="20"/>
              </w:rPr>
            </w:pPr>
            <w:r w:rsidRPr="00220C0D">
              <w:rPr>
                <w:b/>
                <w:szCs w:val="24"/>
              </w:rPr>
              <w:t>Zúčtovací číslo pro</w:t>
            </w:r>
            <w:r>
              <w:rPr>
                <w:b/>
                <w:szCs w:val="24"/>
              </w:rPr>
              <w:t>jektu:</w:t>
            </w:r>
            <w:r>
              <w:rPr>
                <w:szCs w:val="24"/>
              </w:rPr>
              <w:t xml:space="preserve"> </w:t>
            </w:r>
            <w:r w:rsidR="004A1289" w:rsidRPr="004A1289">
              <w:rPr>
                <w:i/>
                <w:szCs w:val="24"/>
                <w:highlight w:val="yellow"/>
              </w:rPr>
              <w:t>zúčtovací číslo projektu</w:t>
            </w:r>
            <w:r w:rsidR="00590A86" w:rsidRPr="004B4F4D">
              <w:rPr>
                <w:szCs w:val="24"/>
              </w:rPr>
              <w:t>/2017</w:t>
            </w:r>
          </w:p>
        </w:tc>
      </w:tr>
    </w:tbl>
    <w:p w14:paraId="356B2A37" w14:textId="77777777" w:rsidR="007935D1" w:rsidRDefault="007935D1" w:rsidP="007935D1">
      <w:pPr>
        <w:jc w:val="both"/>
        <w:rPr>
          <w:szCs w:val="24"/>
        </w:rPr>
      </w:pPr>
    </w:p>
    <w:p w14:paraId="6B3F540C" w14:textId="77777777" w:rsidR="007935D1" w:rsidRPr="00F46AEB" w:rsidRDefault="007935D1" w:rsidP="007935D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64" w:lineRule="auto"/>
        <w:rPr>
          <w:rFonts w:cs="Times New Roman"/>
          <w:b/>
          <w:szCs w:val="24"/>
        </w:rPr>
      </w:pPr>
      <w:r w:rsidRPr="00F46AEB">
        <w:rPr>
          <w:rFonts w:cs="Times New Roman"/>
          <w:b/>
          <w:szCs w:val="24"/>
        </w:rPr>
        <w:t>Univerzita Karlova</w:t>
      </w:r>
    </w:p>
    <w:p w14:paraId="778848EA" w14:textId="77777777" w:rsidR="007935D1" w:rsidRDefault="007935D1" w:rsidP="007935D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64" w:lineRule="auto"/>
        <w:rPr>
          <w:rFonts w:cs="Times New Roman"/>
          <w:szCs w:val="24"/>
        </w:rPr>
      </w:pPr>
      <w:r w:rsidRPr="00402F55">
        <w:rPr>
          <w:rFonts w:cs="Times New Roman"/>
          <w:szCs w:val="24"/>
        </w:rPr>
        <w:t>zastoupena rektorem: prof. MUDr. Tomášem Zimou, DrSc.</w:t>
      </w:r>
    </w:p>
    <w:p w14:paraId="42624340" w14:textId="77777777" w:rsidR="007935D1" w:rsidRPr="00402F55" w:rsidRDefault="007935D1" w:rsidP="007935D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64" w:lineRule="auto"/>
        <w:rPr>
          <w:rFonts w:cs="Times New Roman"/>
          <w:szCs w:val="24"/>
        </w:rPr>
      </w:pPr>
      <w:r w:rsidRPr="00402F55">
        <w:rPr>
          <w:rFonts w:cs="Times New Roman"/>
          <w:szCs w:val="24"/>
        </w:rPr>
        <w:t>(dále jen „univerzita“)</w:t>
      </w:r>
    </w:p>
    <w:p w14:paraId="4EBACD09" w14:textId="77777777" w:rsidR="007935D1" w:rsidRPr="00402F55" w:rsidRDefault="007935D1" w:rsidP="007935D1">
      <w:pPr>
        <w:spacing w:after="120"/>
        <w:ind w:left="4247" w:firstLine="1"/>
        <w:rPr>
          <w:rFonts w:cs="Times New Roman"/>
          <w:szCs w:val="24"/>
        </w:rPr>
      </w:pPr>
      <w:r w:rsidRPr="00402F55">
        <w:rPr>
          <w:rFonts w:cs="Times New Roman"/>
          <w:szCs w:val="24"/>
        </w:rPr>
        <w:t>a</w:t>
      </w:r>
    </w:p>
    <w:p w14:paraId="6F58A37D" w14:textId="77777777" w:rsidR="007935D1" w:rsidRPr="00F46AEB" w:rsidRDefault="007935D1" w:rsidP="007935D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264" w:lineRule="auto"/>
        <w:rPr>
          <w:rFonts w:cs="Times New Roman"/>
          <w:b/>
          <w:szCs w:val="24"/>
        </w:rPr>
      </w:pPr>
      <w:r w:rsidRPr="00F46AEB">
        <w:rPr>
          <w:rFonts w:cs="Times New Roman"/>
          <w:b/>
          <w:szCs w:val="24"/>
        </w:rPr>
        <w:t>hlavní řešitel projektu</w:t>
      </w:r>
    </w:p>
    <w:p w14:paraId="3684EEB8" w14:textId="2FC0146E" w:rsidR="007935D1" w:rsidRPr="00B54B76" w:rsidRDefault="007935D1" w:rsidP="007935D1">
      <w:pPr>
        <w:spacing w:line="264" w:lineRule="auto"/>
        <w:rPr>
          <w:rFonts w:cs="Times New Roman"/>
          <w:szCs w:val="24"/>
        </w:rPr>
      </w:pPr>
      <w:r>
        <w:rPr>
          <w:rFonts w:cs="Times New Roman"/>
          <w:szCs w:val="24"/>
        </w:rPr>
        <w:t>jméno a příjmení:</w:t>
      </w:r>
      <w:r w:rsidRPr="00502B76">
        <w:rPr>
          <w:rFonts w:ascii="TimesNewRomanPS-BoldMT" w:eastAsia="TimesNewRomanPS-BoldMT" w:cs="TimesNewRomanPS-BoldMT"/>
          <w:b/>
          <w:bCs/>
          <w:sz w:val="20"/>
          <w:szCs w:val="20"/>
        </w:rPr>
        <w:t xml:space="preserve"> </w:t>
      </w:r>
      <w:r w:rsidR="007614F3" w:rsidRPr="00886BD9">
        <w:rPr>
          <w:i/>
          <w:szCs w:val="24"/>
          <w:highlight w:val="yellow"/>
        </w:rPr>
        <w:t>jméno hlavního řešitele / organizátora konference</w:t>
      </w:r>
    </w:p>
    <w:p w14:paraId="24C6C982" w14:textId="4695140D" w:rsidR="007935D1" w:rsidRPr="00B54B76" w:rsidRDefault="007935D1" w:rsidP="007935D1">
      <w:pPr>
        <w:spacing w:after="60" w:line="264" w:lineRule="auto"/>
        <w:rPr>
          <w:rFonts w:cs="Times New Roman"/>
          <w:szCs w:val="24"/>
        </w:rPr>
      </w:pPr>
      <w:r w:rsidRPr="00B54B76">
        <w:rPr>
          <w:rFonts w:cs="Times New Roman"/>
          <w:szCs w:val="24"/>
        </w:rPr>
        <w:t>identifikační číslo zaměstnance UK:</w:t>
      </w:r>
      <w:r>
        <w:rPr>
          <w:rFonts w:cs="Times New Roman"/>
          <w:szCs w:val="24"/>
        </w:rPr>
        <w:t xml:space="preserve"> </w:t>
      </w:r>
      <w:r w:rsidR="007614F3" w:rsidRPr="00886BD9">
        <w:rPr>
          <w:i/>
          <w:szCs w:val="24"/>
          <w:highlight w:val="yellow"/>
        </w:rPr>
        <w:t>kód zaměstnance</w:t>
      </w:r>
    </w:p>
    <w:p w14:paraId="792D50B2" w14:textId="77777777" w:rsidR="007935D1" w:rsidRPr="00B54B76" w:rsidRDefault="007935D1" w:rsidP="007935D1">
      <w:pPr>
        <w:spacing w:after="120"/>
        <w:rPr>
          <w:rFonts w:cs="Times New Roman"/>
          <w:szCs w:val="24"/>
        </w:rPr>
      </w:pPr>
      <w:r w:rsidRPr="00B54B76">
        <w:rPr>
          <w:rFonts w:cs="Times New Roman"/>
          <w:szCs w:val="24"/>
        </w:rPr>
        <w:t>(dále jen „hlavní řešitel“)</w:t>
      </w:r>
    </w:p>
    <w:p w14:paraId="5A7DC003" w14:textId="77777777" w:rsidR="007935D1" w:rsidRPr="00B54B76" w:rsidRDefault="007935D1" w:rsidP="007935D1">
      <w:pPr>
        <w:ind w:left="3540" w:firstLine="708"/>
        <w:rPr>
          <w:rFonts w:cs="Times New Roman"/>
          <w:szCs w:val="24"/>
        </w:rPr>
      </w:pPr>
      <w:r w:rsidRPr="00B54B76">
        <w:rPr>
          <w:rFonts w:cs="Times New Roman"/>
          <w:szCs w:val="24"/>
        </w:rPr>
        <w:t>a</w:t>
      </w:r>
    </w:p>
    <w:p w14:paraId="253C1CF7" w14:textId="77777777" w:rsidR="007935D1" w:rsidRPr="00F46AEB" w:rsidRDefault="007935D1" w:rsidP="007935D1">
      <w:pPr>
        <w:rPr>
          <w:rFonts w:cs="Times New Roman"/>
          <w:b/>
          <w:szCs w:val="24"/>
        </w:rPr>
      </w:pPr>
      <w:r w:rsidRPr="00F46AEB">
        <w:rPr>
          <w:rFonts w:cs="Times New Roman"/>
          <w:b/>
          <w:szCs w:val="24"/>
        </w:rPr>
        <w:t>fakulta/VŠ ústav</w:t>
      </w:r>
    </w:p>
    <w:p w14:paraId="0E2FFC76" w14:textId="5D8C167C" w:rsidR="007935D1" w:rsidRPr="00B54B76" w:rsidRDefault="007935D1" w:rsidP="007935D1">
      <w:p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název: </w:t>
      </w:r>
      <w:r w:rsidR="007614F3" w:rsidRPr="004A1289">
        <w:rPr>
          <w:i/>
          <w:szCs w:val="24"/>
          <w:highlight w:val="yellow"/>
        </w:rPr>
        <w:t>název fakulty</w:t>
      </w:r>
    </w:p>
    <w:p w14:paraId="61F4EE57" w14:textId="0947E4C7" w:rsidR="007935D1" w:rsidRPr="00B54B76" w:rsidRDefault="007935D1" w:rsidP="007935D1">
      <w:pPr>
        <w:jc w:val="both"/>
        <w:rPr>
          <w:rFonts w:cs="Times New Roman"/>
          <w:szCs w:val="24"/>
        </w:rPr>
      </w:pPr>
      <w:r w:rsidRPr="00B54B76">
        <w:rPr>
          <w:rFonts w:cs="Times New Roman"/>
          <w:szCs w:val="24"/>
        </w:rPr>
        <w:t>adresa</w:t>
      </w:r>
      <w:r>
        <w:rPr>
          <w:rFonts w:cs="Times New Roman"/>
          <w:szCs w:val="24"/>
        </w:rPr>
        <w:t>:</w:t>
      </w:r>
      <w:r w:rsidRPr="00B54B76">
        <w:rPr>
          <w:rFonts w:cs="Times New Roman"/>
          <w:szCs w:val="24"/>
        </w:rPr>
        <w:t xml:space="preserve"> </w:t>
      </w:r>
      <w:r w:rsidR="007614F3">
        <w:rPr>
          <w:i/>
          <w:szCs w:val="24"/>
          <w:highlight w:val="yellow"/>
        </w:rPr>
        <w:t>a</w:t>
      </w:r>
      <w:r w:rsidR="007614F3" w:rsidRPr="00886BD9">
        <w:rPr>
          <w:i/>
          <w:szCs w:val="24"/>
          <w:highlight w:val="yellow"/>
        </w:rPr>
        <w:t>dresa fakulty</w:t>
      </w:r>
    </w:p>
    <w:p w14:paraId="229D37CD" w14:textId="77777777" w:rsidR="007614F3" w:rsidRDefault="007935D1" w:rsidP="007935D1">
      <w:pPr>
        <w:jc w:val="both"/>
        <w:rPr>
          <w:rFonts w:cs="Times New Roman"/>
          <w:szCs w:val="24"/>
        </w:rPr>
      </w:pPr>
      <w:r w:rsidRPr="00B54B76">
        <w:rPr>
          <w:rFonts w:cs="Times New Roman"/>
          <w:szCs w:val="24"/>
        </w:rPr>
        <w:t xml:space="preserve">zastoupená děkanem/ředitelem ústavu: </w:t>
      </w:r>
      <w:r w:rsidR="007614F3" w:rsidRPr="00886BD9">
        <w:rPr>
          <w:i/>
          <w:szCs w:val="24"/>
          <w:highlight w:val="yellow"/>
        </w:rPr>
        <w:t>jméno děkana fakulty</w:t>
      </w:r>
    </w:p>
    <w:p w14:paraId="1EC2A7F8" w14:textId="5A023AF9" w:rsidR="007935D1" w:rsidRDefault="007935D1" w:rsidP="007935D1">
      <w:pPr>
        <w:jc w:val="both"/>
        <w:rPr>
          <w:rFonts w:cs="Times New Roman"/>
          <w:szCs w:val="24"/>
        </w:rPr>
      </w:pPr>
      <w:r w:rsidRPr="00B54B76">
        <w:rPr>
          <w:rFonts w:cs="Times New Roman"/>
          <w:szCs w:val="24"/>
        </w:rPr>
        <w:t>(dále jen „fakulta“</w:t>
      </w:r>
      <w:r>
        <w:rPr>
          <w:rFonts w:cs="Times New Roman"/>
          <w:szCs w:val="24"/>
        </w:rPr>
        <w:t>, „VŠ ústav“</w:t>
      </w:r>
      <w:r w:rsidRPr="00B54B76">
        <w:rPr>
          <w:rFonts w:cs="Times New Roman"/>
          <w:szCs w:val="24"/>
        </w:rPr>
        <w:t>)</w:t>
      </w:r>
    </w:p>
    <w:p w14:paraId="2CB2A352" w14:textId="77777777" w:rsidR="007935D1" w:rsidRDefault="007935D1" w:rsidP="007935D1">
      <w:pPr>
        <w:jc w:val="both"/>
        <w:rPr>
          <w:rFonts w:cs="Times New Roman"/>
          <w:szCs w:val="24"/>
        </w:rPr>
      </w:pPr>
    </w:p>
    <w:p w14:paraId="5C304C8A" w14:textId="77777777" w:rsidR="007935D1" w:rsidRDefault="007935D1" w:rsidP="007935D1">
      <w:pPr>
        <w:jc w:val="both"/>
        <w:rPr>
          <w:rFonts w:cs="Times New Roman"/>
          <w:szCs w:val="24"/>
        </w:rPr>
      </w:pPr>
      <w:r>
        <w:rPr>
          <w:rFonts w:cs="Times New Roman"/>
          <w:szCs w:val="24"/>
        </w:rPr>
        <w:t>(dále společně jako „účastníci“)</w:t>
      </w:r>
    </w:p>
    <w:p w14:paraId="43F53C79" w14:textId="77777777" w:rsidR="007935D1" w:rsidRDefault="007935D1" w:rsidP="007935D1">
      <w:pPr>
        <w:rPr>
          <w:rFonts w:cs="Times New Roman"/>
          <w:szCs w:val="24"/>
        </w:rPr>
      </w:pPr>
    </w:p>
    <w:p w14:paraId="0EBBCAEA" w14:textId="6B010002" w:rsidR="007614F3" w:rsidRDefault="0074770A" w:rsidP="007614F3">
      <w:pPr>
        <w:rPr>
          <w:szCs w:val="24"/>
        </w:rPr>
      </w:pPr>
      <w:r>
        <w:t xml:space="preserve">uzavírají Dodatek </w:t>
      </w:r>
      <w:r w:rsidR="007614F3">
        <w:t xml:space="preserve">ke Smlouvě </w:t>
      </w:r>
      <w:r w:rsidR="009A4C60" w:rsidRPr="009A4C60">
        <w:t>o př</w:t>
      </w:r>
      <w:r w:rsidR="007614F3">
        <w:t>idělení finančních prostředků z r</w:t>
      </w:r>
      <w:r w:rsidR="009A4C60" w:rsidRPr="009A4C60">
        <w:t xml:space="preserve">ozpočtu Univerzity Karlovy </w:t>
      </w:r>
      <w:r w:rsidR="007614F3" w:rsidRPr="004A1289">
        <w:rPr>
          <w:szCs w:val="24"/>
        </w:rPr>
        <w:t xml:space="preserve">na řešení projektu </w:t>
      </w:r>
      <w:r w:rsidR="007614F3">
        <w:rPr>
          <w:szCs w:val="24"/>
        </w:rPr>
        <w:t xml:space="preserve">v rámci soutěže </w:t>
      </w:r>
      <w:r w:rsidR="007614F3" w:rsidRPr="004A1289">
        <w:rPr>
          <w:szCs w:val="24"/>
        </w:rPr>
        <w:t xml:space="preserve">Specifického </w:t>
      </w:r>
      <w:r w:rsidR="007614F3">
        <w:rPr>
          <w:szCs w:val="24"/>
        </w:rPr>
        <w:t>v</w:t>
      </w:r>
      <w:r w:rsidR="007614F3" w:rsidRPr="004A1289">
        <w:rPr>
          <w:szCs w:val="24"/>
        </w:rPr>
        <w:t>ysokoškolského výzkumu Univerzity Karlovy</w:t>
      </w:r>
    </w:p>
    <w:p w14:paraId="321DCED7" w14:textId="054359B7" w:rsidR="0074770A" w:rsidRDefault="009A4C60" w:rsidP="007614F3">
      <w:pPr>
        <w:spacing w:after="120"/>
        <w:jc w:val="both"/>
      </w:pPr>
      <w:r w:rsidRPr="009A4C60">
        <w:rPr>
          <w:szCs w:val="24"/>
        </w:rPr>
        <w:t xml:space="preserve">(dále </w:t>
      </w:r>
      <w:r w:rsidR="0070312D">
        <w:rPr>
          <w:szCs w:val="24"/>
        </w:rPr>
        <w:t xml:space="preserve">také </w:t>
      </w:r>
      <w:r w:rsidRPr="009A4C60">
        <w:rPr>
          <w:szCs w:val="24"/>
        </w:rPr>
        <w:t xml:space="preserve"> „</w:t>
      </w:r>
      <w:r w:rsidR="007614F3">
        <w:rPr>
          <w:szCs w:val="24"/>
        </w:rPr>
        <w:t>Smlouva</w:t>
      </w:r>
      <w:r w:rsidRPr="009A4C60">
        <w:rPr>
          <w:szCs w:val="24"/>
        </w:rPr>
        <w:t>“)</w:t>
      </w:r>
      <w:r>
        <w:rPr>
          <w:szCs w:val="24"/>
        </w:rPr>
        <w:t>.</w:t>
      </w:r>
    </w:p>
    <w:p w14:paraId="3C94E2A0" w14:textId="77777777" w:rsidR="009A4C60" w:rsidRDefault="009A4C60" w:rsidP="009A4C60">
      <w:pPr>
        <w:spacing w:after="120"/>
        <w:jc w:val="both"/>
      </w:pPr>
    </w:p>
    <w:p w14:paraId="36C6E9C5" w14:textId="77777777" w:rsidR="009A4C60" w:rsidRPr="009A4C60" w:rsidRDefault="009A4C60" w:rsidP="009A4C60">
      <w:pPr>
        <w:spacing w:after="120"/>
        <w:jc w:val="center"/>
        <w:rPr>
          <w:b/>
        </w:rPr>
      </w:pPr>
      <w:r w:rsidRPr="009A4C60">
        <w:rPr>
          <w:b/>
        </w:rPr>
        <w:t>I.</w:t>
      </w:r>
    </w:p>
    <w:p w14:paraId="749694ED" w14:textId="75A394B9" w:rsidR="0074770A" w:rsidRDefault="00E41830" w:rsidP="009A4C60">
      <w:pPr>
        <w:spacing w:after="120"/>
        <w:jc w:val="center"/>
      </w:pPr>
      <w:r>
        <w:rPr>
          <w:b/>
        </w:rPr>
        <w:t xml:space="preserve">Smlouva </w:t>
      </w:r>
      <w:r w:rsidR="009A4C60" w:rsidRPr="009A4C60">
        <w:rPr>
          <w:b/>
        </w:rPr>
        <w:t xml:space="preserve">o </w:t>
      </w:r>
      <w:r>
        <w:rPr>
          <w:b/>
          <w:szCs w:val="24"/>
        </w:rPr>
        <w:t xml:space="preserve">podmínkách užití </w:t>
      </w:r>
      <w:r w:rsidR="009A4C60" w:rsidRPr="009A4C60">
        <w:rPr>
          <w:b/>
          <w:szCs w:val="24"/>
        </w:rPr>
        <w:t>finančních prostředk</w:t>
      </w:r>
      <w:r w:rsidR="009A19D3">
        <w:rPr>
          <w:b/>
          <w:szCs w:val="24"/>
        </w:rPr>
        <w:t>ů z rozpočtu Univerzity Karlovy</w:t>
      </w:r>
      <w:r w:rsidR="009A19D3">
        <w:rPr>
          <w:b/>
          <w:szCs w:val="24"/>
        </w:rPr>
        <w:br/>
      </w:r>
    </w:p>
    <w:p w14:paraId="2F61ECB8" w14:textId="1F8D7EFC" w:rsidR="007935D1" w:rsidRDefault="009A4C60" w:rsidP="009738CD">
      <w:pPr>
        <w:pStyle w:val="Odstavecseseznamem"/>
        <w:numPr>
          <w:ilvl w:val="0"/>
          <w:numId w:val="4"/>
        </w:numPr>
        <w:spacing w:after="120"/>
        <w:ind w:left="284"/>
        <w:jc w:val="both"/>
      </w:pPr>
      <w:r>
        <w:t xml:space="preserve">Účastníci </w:t>
      </w:r>
      <w:r w:rsidR="007935D1">
        <w:t>uzav</w:t>
      </w:r>
      <w:r w:rsidR="00BB646A">
        <w:t>řeli</w:t>
      </w:r>
      <w:r w:rsidR="007935D1">
        <w:t xml:space="preserve"> v souladu s čl. </w:t>
      </w:r>
      <w:r w:rsidR="007614F3">
        <w:t>4</w:t>
      </w:r>
      <w:r w:rsidR="00917897" w:rsidRPr="003536DB">
        <w:t>,</w:t>
      </w:r>
      <w:r w:rsidR="007935D1" w:rsidRPr="003536DB">
        <w:t xml:space="preserve"> odst. </w:t>
      </w:r>
      <w:r w:rsidR="007614F3">
        <w:t>4</w:t>
      </w:r>
      <w:r w:rsidR="003536DB" w:rsidRPr="003536DB">
        <w:t xml:space="preserve"> </w:t>
      </w:r>
      <w:r w:rsidR="007614F3">
        <w:t xml:space="preserve">Opatření rektora </w:t>
      </w:r>
      <w:r w:rsidR="00C42F82">
        <w:t>č. 17/2016</w:t>
      </w:r>
      <w:r w:rsidR="00BB41A0">
        <w:t xml:space="preserve">, kterým se vydávají </w:t>
      </w:r>
      <w:r w:rsidR="007614F3" w:rsidRPr="007614F3">
        <w:t>Zásady uskutečňování Projektů specifického vysokoškolského výzkumu na Univerzitě Karlově</w:t>
      </w:r>
      <w:r w:rsidR="00BB41A0">
        <w:t>,</w:t>
      </w:r>
      <w:r w:rsidR="007614F3" w:rsidRPr="007614F3">
        <w:t xml:space="preserve"> </w:t>
      </w:r>
      <w:r w:rsidR="00F97AEE">
        <w:t>s</w:t>
      </w:r>
      <w:r w:rsidR="007614F3">
        <w:t xml:space="preserve">mlouvu </w:t>
      </w:r>
      <w:r w:rsidR="00BB646A" w:rsidRPr="007614F3">
        <w:rPr>
          <w:szCs w:val="24"/>
        </w:rPr>
        <w:t xml:space="preserve">o </w:t>
      </w:r>
      <w:r w:rsidR="007614F3" w:rsidRPr="007614F3">
        <w:rPr>
          <w:szCs w:val="24"/>
        </w:rPr>
        <w:t>podmínkách užití finančních prostředků přid</w:t>
      </w:r>
      <w:r w:rsidR="007614F3" w:rsidRPr="007614F3">
        <w:rPr>
          <w:szCs w:val="24"/>
        </w:rPr>
        <w:t>ělených z rozpočtu Univerzity Karlovy na řešení projektu v rámci soutěže</w:t>
      </w:r>
      <w:r w:rsidR="007614F3">
        <w:rPr>
          <w:szCs w:val="24"/>
        </w:rPr>
        <w:t xml:space="preserve"> </w:t>
      </w:r>
      <w:r w:rsidR="007614F3" w:rsidRPr="007614F3">
        <w:rPr>
          <w:szCs w:val="24"/>
        </w:rPr>
        <w:t>Specifického vysokoškolského výzkumu Univerzity Karlovy</w:t>
      </w:r>
      <w:r w:rsidR="007614F3">
        <w:rPr>
          <w:szCs w:val="24"/>
        </w:rPr>
        <w:t>.</w:t>
      </w:r>
      <w:r w:rsidR="009738CD">
        <w:t xml:space="preserve"> </w:t>
      </w:r>
    </w:p>
    <w:p w14:paraId="124D541B" w14:textId="77777777" w:rsidR="00E41830" w:rsidRDefault="00E41830" w:rsidP="00E41830">
      <w:pPr>
        <w:spacing w:after="120"/>
        <w:jc w:val="both"/>
      </w:pPr>
    </w:p>
    <w:p w14:paraId="5AC317F9" w14:textId="77777777" w:rsidR="007935D1" w:rsidRDefault="007935D1" w:rsidP="007935D1">
      <w:pPr>
        <w:jc w:val="center"/>
        <w:rPr>
          <w:b/>
          <w:szCs w:val="24"/>
        </w:rPr>
      </w:pPr>
      <w:r w:rsidRPr="00B73DA5">
        <w:rPr>
          <w:b/>
          <w:szCs w:val="24"/>
        </w:rPr>
        <w:lastRenderedPageBreak/>
        <w:t>I</w:t>
      </w:r>
      <w:r w:rsidR="00B91565">
        <w:rPr>
          <w:b/>
          <w:szCs w:val="24"/>
        </w:rPr>
        <w:t>I</w:t>
      </w:r>
      <w:r w:rsidRPr="00B73DA5">
        <w:rPr>
          <w:b/>
          <w:szCs w:val="24"/>
        </w:rPr>
        <w:t>.</w:t>
      </w:r>
    </w:p>
    <w:p w14:paraId="097B9017" w14:textId="24E7A032" w:rsidR="007935D1" w:rsidRDefault="007935D1" w:rsidP="007935D1">
      <w:pPr>
        <w:spacing w:after="120"/>
        <w:jc w:val="center"/>
        <w:rPr>
          <w:b/>
          <w:szCs w:val="24"/>
        </w:rPr>
      </w:pPr>
      <w:r>
        <w:rPr>
          <w:b/>
          <w:szCs w:val="24"/>
        </w:rPr>
        <w:t xml:space="preserve">Předmět </w:t>
      </w:r>
      <w:r w:rsidR="0070312D">
        <w:rPr>
          <w:b/>
          <w:szCs w:val="24"/>
        </w:rPr>
        <w:t>D</w:t>
      </w:r>
      <w:r>
        <w:rPr>
          <w:b/>
          <w:szCs w:val="24"/>
        </w:rPr>
        <w:t>odatku k</w:t>
      </w:r>
      <w:r w:rsidR="00A5696B">
        <w:rPr>
          <w:b/>
          <w:szCs w:val="24"/>
        </w:rPr>
        <w:t>e Smlouvě</w:t>
      </w:r>
    </w:p>
    <w:p w14:paraId="645373A8" w14:textId="77777777" w:rsidR="00E12727" w:rsidRDefault="00E12727" w:rsidP="007935D1">
      <w:pPr>
        <w:spacing w:after="120"/>
        <w:jc w:val="center"/>
        <w:rPr>
          <w:b/>
          <w:szCs w:val="24"/>
        </w:rPr>
      </w:pPr>
    </w:p>
    <w:p w14:paraId="7088E1CC" w14:textId="5E97FA0F" w:rsidR="00154A2C" w:rsidRDefault="007935D1" w:rsidP="00E12727">
      <w:pPr>
        <w:pStyle w:val="Odstavecseseznamem"/>
        <w:numPr>
          <w:ilvl w:val="0"/>
          <w:numId w:val="7"/>
        </w:numPr>
        <w:spacing w:after="120"/>
        <w:ind w:left="284" w:hanging="426"/>
        <w:jc w:val="both"/>
      </w:pPr>
      <w:r w:rsidRPr="00B91565">
        <w:t xml:space="preserve">Předmětem </w:t>
      </w:r>
      <w:r w:rsidR="0070312D">
        <w:t xml:space="preserve"> tohoto</w:t>
      </w:r>
      <w:r w:rsidR="003536DB" w:rsidRPr="00B91565">
        <w:t xml:space="preserve"> </w:t>
      </w:r>
      <w:r w:rsidR="00917897" w:rsidRPr="00B91565">
        <w:t>D</w:t>
      </w:r>
      <w:r w:rsidR="00A5696B">
        <w:t xml:space="preserve">odatku ke Smlouvě </w:t>
      </w:r>
      <w:r w:rsidRPr="00B91565">
        <w:t xml:space="preserve">je </w:t>
      </w:r>
      <w:r w:rsidR="00E12727">
        <w:t xml:space="preserve">následující </w:t>
      </w:r>
      <w:r w:rsidR="00A11FB9" w:rsidRPr="00B91565">
        <w:t xml:space="preserve">rozpis </w:t>
      </w:r>
      <w:r w:rsidRPr="00B91565">
        <w:t>hospodaření s finančními prostředky</w:t>
      </w:r>
      <w:r w:rsidR="00A11FB9" w:rsidRPr="00B91565">
        <w:t xml:space="preserve"> </w:t>
      </w:r>
      <w:r w:rsidRPr="00B91565">
        <w:t xml:space="preserve">určenými na realizaci projektu </w:t>
      </w:r>
      <w:r w:rsidR="00154A2C">
        <w:t>v roce 2018.</w:t>
      </w:r>
    </w:p>
    <w:p w14:paraId="1BC023E1" w14:textId="77777777" w:rsidR="009738CD" w:rsidRDefault="009738CD" w:rsidP="009738CD">
      <w:pPr>
        <w:pStyle w:val="Odstavecseseznamem"/>
        <w:spacing w:after="120"/>
        <w:ind w:left="284"/>
        <w:jc w:val="both"/>
      </w:pPr>
    </w:p>
    <w:tbl>
      <w:tblPr>
        <w:tblStyle w:val="Mkatabulky"/>
        <w:tblW w:w="0" w:type="auto"/>
        <w:jc w:val="center"/>
        <w:tblLook w:val="04A0" w:firstRow="1" w:lastRow="0" w:firstColumn="1" w:lastColumn="0" w:noHBand="0" w:noVBand="1"/>
      </w:tblPr>
      <w:tblGrid>
        <w:gridCol w:w="7504"/>
        <w:gridCol w:w="1558"/>
      </w:tblGrid>
      <w:tr w:rsidR="008459F5" w14:paraId="6A3B13D9" w14:textId="77777777" w:rsidTr="00C56A5B">
        <w:trPr>
          <w:trHeight w:val="567"/>
          <w:jc w:val="center"/>
        </w:trPr>
        <w:tc>
          <w:tcPr>
            <w:tcW w:w="7513" w:type="dxa"/>
            <w:shd w:val="clear" w:color="auto" w:fill="auto"/>
            <w:vAlign w:val="center"/>
          </w:tcPr>
          <w:p w14:paraId="1FB84E3B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8459F5">
              <w:rPr>
                <w:rFonts w:eastAsia="Times New Roman" w:cs="Times New Roman"/>
                <w:szCs w:val="24"/>
                <w:lang w:eastAsia="cs-CZ"/>
              </w:rPr>
              <w:t>Mzdové prostředky a ostatní osobní náklady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C9DE70D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</w:p>
        </w:tc>
      </w:tr>
      <w:tr w:rsidR="008459F5" w14:paraId="0FB0BB9D" w14:textId="77777777" w:rsidTr="00C56A5B">
        <w:trPr>
          <w:trHeight w:val="567"/>
          <w:jc w:val="center"/>
        </w:trPr>
        <w:tc>
          <w:tcPr>
            <w:tcW w:w="7513" w:type="dxa"/>
            <w:vAlign w:val="center"/>
          </w:tcPr>
          <w:p w14:paraId="777558C6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8459F5">
              <w:rPr>
                <w:rFonts w:eastAsia="Times New Roman" w:cs="Times New Roman"/>
                <w:szCs w:val="24"/>
                <w:lang w:eastAsia="cs-CZ"/>
              </w:rPr>
              <w:t>Odvody na sociální a zdravotní pojištění</w:t>
            </w:r>
          </w:p>
        </w:tc>
        <w:tc>
          <w:tcPr>
            <w:tcW w:w="1559" w:type="dxa"/>
            <w:vAlign w:val="center"/>
          </w:tcPr>
          <w:p w14:paraId="6BDBA82D" w14:textId="77777777" w:rsidR="008459F5" w:rsidRPr="008459F5" w:rsidRDefault="008459F5" w:rsidP="008459F5">
            <w:pPr>
              <w:spacing w:line="264" w:lineRule="auto"/>
              <w:jc w:val="right"/>
              <w:rPr>
                <w:rFonts w:eastAsia="Times New Roman" w:cs="Times New Roman"/>
                <w:szCs w:val="24"/>
                <w:lang w:eastAsia="cs-CZ"/>
              </w:rPr>
            </w:pPr>
          </w:p>
        </w:tc>
      </w:tr>
      <w:tr w:rsidR="008459F5" w14:paraId="4CB3522E" w14:textId="77777777" w:rsidTr="00C56A5B">
        <w:trPr>
          <w:trHeight w:val="567"/>
          <w:jc w:val="center"/>
        </w:trPr>
        <w:tc>
          <w:tcPr>
            <w:tcW w:w="7513" w:type="dxa"/>
            <w:vAlign w:val="center"/>
          </w:tcPr>
          <w:p w14:paraId="0A1A34FB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8459F5">
              <w:rPr>
                <w:rFonts w:eastAsia="Times New Roman" w:cs="Times New Roman"/>
                <w:szCs w:val="24"/>
                <w:lang w:eastAsia="cs-CZ"/>
              </w:rPr>
              <w:t>Stipendia</w:t>
            </w:r>
          </w:p>
        </w:tc>
        <w:tc>
          <w:tcPr>
            <w:tcW w:w="1559" w:type="dxa"/>
            <w:vAlign w:val="center"/>
          </w:tcPr>
          <w:p w14:paraId="2A6F247A" w14:textId="77777777" w:rsidR="008459F5" w:rsidRPr="008459F5" w:rsidRDefault="008459F5" w:rsidP="008459F5">
            <w:pPr>
              <w:spacing w:line="264" w:lineRule="auto"/>
              <w:jc w:val="right"/>
              <w:rPr>
                <w:rFonts w:eastAsia="Times New Roman" w:cs="Times New Roman"/>
                <w:szCs w:val="24"/>
                <w:lang w:eastAsia="cs-CZ"/>
              </w:rPr>
            </w:pPr>
          </w:p>
        </w:tc>
      </w:tr>
      <w:tr w:rsidR="008459F5" w14:paraId="59C35B63" w14:textId="77777777" w:rsidTr="00C56A5B">
        <w:trPr>
          <w:trHeight w:val="567"/>
          <w:jc w:val="center"/>
        </w:trPr>
        <w:tc>
          <w:tcPr>
            <w:tcW w:w="7513" w:type="dxa"/>
            <w:vAlign w:val="center"/>
          </w:tcPr>
          <w:p w14:paraId="16649F1B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8459F5">
              <w:rPr>
                <w:rFonts w:eastAsia="Times New Roman" w:cs="Times New Roman"/>
                <w:szCs w:val="24"/>
                <w:lang w:eastAsia="cs-CZ"/>
              </w:rPr>
              <w:t>Provozní náklady, drobný hmotný a nehmotný majetek, cestovné a služby</w:t>
            </w:r>
          </w:p>
        </w:tc>
        <w:tc>
          <w:tcPr>
            <w:tcW w:w="1559" w:type="dxa"/>
            <w:vAlign w:val="center"/>
          </w:tcPr>
          <w:p w14:paraId="2D3893F8" w14:textId="77777777" w:rsidR="008459F5" w:rsidRPr="008459F5" w:rsidRDefault="008459F5" w:rsidP="008459F5">
            <w:pPr>
              <w:spacing w:line="264" w:lineRule="auto"/>
              <w:jc w:val="right"/>
              <w:rPr>
                <w:rFonts w:eastAsia="Times New Roman" w:cs="Times New Roman"/>
                <w:szCs w:val="24"/>
                <w:lang w:eastAsia="cs-CZ"/>
              </w:rPr>
            </w:pPr>
          </w:p>
        </w:tc>
      </w:tr>
      <w:tr w:rsidR="008459F5" w14:paraId="568D8607" w14:textId="77777777" w:rsidTr="00C56A5B">
        <w:trPr>
          <w:trHeight w:val="567"/>
          <w:jc w:val="center"/>
        </w:trPr>
        <w:tc>
          <w:tcPr>
            <w:tcW w:w="7513" w:type="dxa"/>
            <w:vAlign w:val="center"/>
          </w:tcPr>
          <w:p w14:paraId="3695BEF4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8459F5">
              <w:rPr>
                <w:rFonts w:eastAsia="Times New Roman" w:cs="Times New Roman"/>
                <w:szCs w:val="24"/>
                <w:lang w:eastAsia="cs-CZ"/>
              </w:rPr>
              <w:t>Doplňkové a režijní náklady</w:t>
            </w:r>
          </w:p>
        </w:tc>
        <w:tc>
          <w:tcPr>
            <w:tcW w:w="1559" w:type="dxa"/>
            <w:vAlign w:val="center"/>
          </w:tcPr>
          <w:p w14:paraId="29CB7640" w14:textId="77777777" w:rsidR="008459F5" w:rsidRPr="008459F5" w:rsidRDefault="008459F5" w:rsidP="008459F5">
            <w:pPr>
              <w:spacing w:line="264" w:lineRule="auto"/>
              <w:jc w:val="right"/>
              <w:rPr>
                <w:rFonts w:eastAsia="Times New Roman" w:cs="Times New Roman"/>
                <w:szCs w:val="24"/>
                <w:lang w:eastAsia="cs-CZ"/>
              </w:rPr>
            </w:pPr>
          </w:p>
        </w:tc>
      </w:tr>
      <w:tr w:rsidR="008459F5" w14:paraId="0BD260A2" w14:textId="77777777" w:rsidTr="00C56A5B">
        <w:trPr>
          <w:trHeight w:val="567"/>
          <w:jc w:val="center"/>
        </w:trPr>
        <w:tc>
          <w:tcPr>
            <w:tcW w:w="7513" w:type="dxa"/>
            <w:vAlign w:val="center"/>
          </w:tcPr>
          <w:p w14:paraId="0E5BA5C5" w14:textId="77777777" w:rsidR="008459F5" w:rsidRPr="008459F5" w:rsidRDefault="008459F5" w:rsidP="008459F5">
            <w:pPr>
              <w:spacing w:line="264" w:lineRule="auto"/>
              <w:rPr>
                <w:rFonts w:eastAsia="Times New Roman" w:cs="Times New Roman"/>
                <w:szCs w:val="24"/>
                <w:lang w:eastAsia="cs-CZ"/>
              </w:rPr>
            </w:pPr>
            <w:r w:rsidRPr="008459F5">
              <w:rPr>
                <w:rFonts w:eastAsia="Times New Roman" w:cs="Times New Roman"/>
                <w:szCs w:val="24"/>
                <w:lang w:eastAsia="cs-CZ"/>
              </w:rPr>
              <w:t>CELKOVÉ NÁKLADY</w:t>
            </w:r>
          </w:p>
        </w:tc>
        <w:tc>
          <w:tcPr>
            <w:tcW w:w="1559" w:type="dxa"/>
            <w:vAlign w:val="center"/>
          </w:tcPr>
          <w:p w14:paraId="6CF32744" w14:textId="32C5402F" w:rsidR="008459F5" w:rsidRPr="00C31C45" w:rsidRDefault="00C31C45" w:rsidP="00C31C45">
            <w:pPr>
              <w:spacing w:line="264" w:lineRule="auto"/>
              <w:jc w:val="right"/>
              <w:rPr>
                <w:rFonts w:eastAsia="Times New Roman" w:cs="Times New Roman"/>
                <w:i/>
                <w:szCs w:val="24"/>
                <w:lang w:eastAsia="cs-CZ"/>
              </w:rPr>
            </w:pPr>
            <w:r>
              <w:rPr>
                <w:rFonts w:eastAsia="Times New Roman" w:cs="Times New Roman"/>
                <w:i/>
                <w:szCs w:val="24"/>
                <w:highlight w:val="yellow"/>
                <w:lang w:eastAsia="cs-CZ"/>
              </w:rPr>
              <w:t>č</w:t>
            </w:r>
            <w:r w:rsidRPr="00C31C45">
              <w:rPr>
                <w:rFonts w:eastAsia="Times New Roman" w:cs="Times New Roman"/>
                <w:i/>
                <w:szCs w:val="24"/>
                <w:highlight w:val="yellow"/>
                <w:lang w:eastAsia="cs-CZ"/>
              </w:rPr>
              <w:t>ástka schválená GRUK</w:t>
            </w:r>
          </w:p>
        </w:tc>
      </w:tr>
    </w:tbl>
    <w:p w14:paraId="5454A779" w14:textId="4EA9B615" w:rsidR="00590A86" w:rsidRDefault="00590A86" w:rsidP="00917897">
      <w:pPr>
        <w:tabs>
          <w:tab w:val="center" w:pos="6480"/>
        </w:tabs>
        <w:rPr>
          <w:szCs w:val="24"/>
        </w:rPr>
      </w:pPr>
    </w:p>
    <w:p w14:paraId="5FBB1766" w14:textId="77777777" w:rsidR="00590A86" w:rsidRDefault="00590A86" w:rsidP="00917897">
      <w:pPr>
        <w:tabs>
          <w:tab w:val="center" w:pos="6480"/>
        </w:tabs>
        <w:rPr>
          <w:szCs w:val="24"/>
        </w:rPr>
      </w:pPr>
    </w:p>
    <w:p w14:paraId="5E9F1FE2" w14:textId="11B914D1" w:rsidR="00154A2C" w:rsidRPr="00B91565" w:rsidRDefault="00C56A5B" w:rsidP="00E12727">
      <w:pPr>
        <w:pStyle w:val="Odstavecseseznamem"/>
        <w:numPr>
          <w:ilvl w:val="0"/>
          <w:numId w:val="7"/>
        </w:numPr>
        <w:spacing w:after="120"/>
        <w:ind w:left="284" w:hanging="426"/>
        <w:jc w:val="both"/>
      </w:pPr>
      <w:r>
        <w:t xml:space="preserve">Tento Dodatek ke Smlouvě </w:t>
      </w:r>
      <w:r w:rsidR="00154A2C" w:rsidRPr="00B91565">
        <w:t>nabývá účinnosti dnem jejího podpisu všemi účastníky.</w:t>
      </w:r>
    </w:p>
    <w:p w14:paraId="000ACA51" w14:textId="77777777" w:rsidR="00917897" w:rsidRDefault="00917897" w:rsidP="00917897">
      <w:pPr>
        <w:jc w:val="both"/>
        <w:rPr>
          <w:b/>
        </w:rPr>
      </w:pPr>
    </w:p>
    <w:p w14:paraId="390045F1" w14:textId="77777777" w:rsidR="00917897" w:rsidRPr="004C011B" w:rsidRDefault="00917897" w:rsidP="00917897">
      <w:pPr>
        <w:jc w:val="both"/>
        <w:rPr>
          <w:b/>
        </w:rPr>
      </w:pPr>
      <w:r w:rsidRPr="004C011B">
        <w:rPr>
          <w:b/>
        </w:rPr>
        <w:t xml:space="preserve">Datum a podpis hlavního řešitele: </w:t>
      </w:r>
    </w:p>
    <w:p w14:paraId="5A87F116" w14:textId="55BA1A76" w:rsidR="00917897" w:rsidRDefault="00917897" w:rsidP="00917897">
      <w:pPr>
        <w:rPr>
          <w:b/>
        </w:rPr>
      </w:pPr>
    </w:p>
    <w:p w14:paraId="2C38CBDC" w14:textId="77777777" w:rsidR="00917897" w:rsidRDefault="00917897" w:rsidP="00917897">
      <w:pPr>
        <w:rPr>
          <w:b/>
        </w:rPr>
      </w:pPr>
    </w:p>
    <w:p w14:paraId="19F17BDC" w14:textId="77777777" w:rsidR="00917897" w:rsidRDefault="00917897" w:rsidP="00917897">
      <w:r>
        <w:t>…………………………………</w:t>
      </w:r>
      <w:r w:rsidRPr="006470FF">
        <w:t>..............................................................................</w:t>
      </w:r>
      <w:r>
        <w:t>.............</w:t>
      </w:r>
      <w:r w:rsidRPr="006470FF">
        <w:t>..</w:t>
      </w:r>
    </w:p>
    <w:p w14:paraId="60295E98" w14:textId="77777777" w:rsidR="00917897" w:rsidRDefault="00917897" w:rsidP="00917897">
      <w:pPr>
        <w:rPr>
          <w:b/>
        </w:rPr>
      </w:pPr>
    </w:p>
    <w:p w14:paraId="2E1EC57C" w14:textId="77777777" w:rsidR="00917897" w:rsidRDefault="00917897" w:rsidP="00917897">
      <w:pPr>
        <w:rPr>
          <w:b/>
        </w:rPr>
      </w:pPr>
    </w:p>
    <w:p w14:paraId="6D8AFED6" w14:textId="77777777" w:rsidR="00917897" w:rsidRDefault="00917897" w:rsidP="00917897">
      <w:pPr>
        <w:rPr>
          <w:b/>
        </w:rPr>
      </w:pPr>
    </w:p>
    <w:p w14:paraId="085F3AF3" w14:textId="63E285AC" w:rsidR="00917897" w:rsidRDefault="00917897" w:rsidP="00917897">
      <w:pPr>
        <w:keepNext/>
        <w:rPr>
          <w:b/>
        </w:rPr>
      </w:pPr>
      <w:r>
        <w:rPr>
          <w:b/>
        </w:rPr>
        <w:t>Datum a podpis děkana fakulty/ředitele VŠ ústavu:</w:t>
      </w:r>
    </w:p>
    <w:p w14:paraId="486542A3" w14:textId="77777777" w:rsidR="00917897" w:rsidRDefault="00917897" w:rsidP="00917897">
      <w:pPr>
        <w:keepNext/>
        <w:rPr>
          <w:b/>
        </w:rPr>
      </w:pPr>
    </w:p>
    <w:p w14:paraId="6FBA3031" w14:textId="77777777" w:rsidR="00917897" w:rsidRDefault="00917897" w:rsidP="00917897">
      <w:pPr>
        <w:keepNext/>
        <w:rPr>
          <w:b/>
        </w:rPr>
      </w:pPr>
    </w:p>
    <w:p w14:paraId="54D7C4DB" w14:textId="77777777" w:rsidR="00917897" w:rsidRDefault="00917897" w:rsidP="00917897">
      <w:r>
        <w:t>…………………………………</w:t>
      </w:r>
      <w:r w:rsidRPr="006470FF">
        <w:t>..............................................................................</w:t>
      </w:r>
      <w:r>
        <w:t>.............</w:t>
      </w:r>
      <w:r w:rsidRPr="006470FF">
        <w:t>..</w:t>
      </w:r>
    </w:p>
    <w:p w14:paraId="74A7E58A" w14:textId="77777777" w:rsidR="00917897" w:rsidRDefault="00917897" w:rsidP="00917897">
      <w:pPr>
        <w:keepNext/>
        <w:rPr>
          <w:b/>
        </w:rPr>
      </w:pPr>
    </w:p>
    <w:p w14:paraId="681DD31F" w14:textId="77777777" w:rsidR="00917897" w:rsidRPr="00707596" w:rsidRDefault="00917897" w:rsidP="00917897"/>
    <w:p w14:paraId="5B392CFE" w14:textId="77777777" w:rsidR="00917897" w:rsidRPr="00FB1F51" w:rsidRDefault="00917897" w:rsidP="00917897">
      <w:r w:rsidRPr="00FB1F51">
        <w:t>Datum a podpis rektora:</w:t>
      </w:r>
    </w:p>
    <w:p w14:paraId="3B7FF938" w14:textId="29F21949" w:rsidR="00917897" w:rsidRDefault="00917897" w:rsidP="00917897"/>
    <w:p w14:paraId="3788B73B" w14:textId="3E33B421" w:rsidR="00917897" w:rsidRDefault="00917897" w:rsidP="00917897"/>
    <w:p w14:paraId="12EA1CC4" w14:textId="77777777" w:rsidR="00917897" w:rsidRDefault="00917897" w:rsidP="00917897"/>
    <w:p w14:paraId="3A5E45DF" w14:textId="77777777" w:rsidR="00917897" w:rsidRPr="00BF10F6" w:rsidRDefault="00917897" w:rsidP="00917897"/>
    <w:p w14:paraId="4DAB5E78" w14:textId="78B1E680" w:rsidR="00917897" w:rsidRPr="00BF10F6" w:rsidRDefault="00917897" w:rsidP="00917897">
      <w:r w:rsidRPr="00BF10F6">
        <w:t>V P</w:t>
      </w:r>
      <w:r>
        <w:t xml:space="preserve">raze dne </w:t>
      </w:r>
      <w:r w:rsidR="003414C9">
        <w:t>9. 4. 2018</w:t>
      </w:r>
    </w:p>
    <w:p w14:paraId="4253EEFF" w14:textId="77777777" w:rsidR="00917897" w:rsidRDefault="00917897" w:rsidP="00917897"/>
    <w:p w14:paraId="29047877" w14:textId="77777777" w:rsidR="00917897" w:rsidRPr="00BF10F6" w:rsidRDefault="00917897" w:rsidP="00917897">
      <w:pPr>
        <w:tabs>
          <w:tab w:val="center" w:pos="6480"/>
        </w:tabs>
        <w:spacing w:after="120"/>
      </w:pPr>
      <w:r w:rsidRPr="00BF10F6">
        <w:tab/>
        <w:t>.......................................................</w:t>
      </w:r>
      <w:r>
        <w:t>....</w:t>
      </w:r>
      <w:r w:rsidRPr="00BF10F6">
        <w:t>.....</w:t>
      </w:r>
    </w:p>
    <w:p w14:paraId="2B8E402D" w14:textId="77777777" w:rsidR="00917897" w:rsidRPr="00BF10F6" w:rsidRDefault="00917897" w:rsidP="00917897">
      <w:pPr>
        <w:tabs>
          <w:tab w:val="center" w:pos="6480"/>
        </w:tabs>
      </w:pPr>
      <w:r w:rsidRPr="00BF10F6">
        <w:tab/>
        <w:t xml:space="preserve">prof. </w:t>
      </w:r>
      <w:r>
        <w:t>MUDr. Tomáš Zima, DrSc.</w:t>
      </w:r>
    </w:p>
    <w:p w14:paraId="52229611" w14:textId="7F4B4ACC" w:rsidR="00553682" w:rsidRDefault="00917897" w:rsidP="00C56A5B">
      <w:pPr>
        <w:tabs>
          <w:tab w:val="center" w:pos="6480"/>
        </w:tabs>
      </w:pPr>
      <w:r>
        <w:tab/>
        <w:t xml:space="preserve"> rektor Univerzity Karlovy</w:t>
      </w:r>
    </w:p>
    <w:sectPr w:rsidR="005536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345B4"/>
    <w:multiLevelType w:val="hybridMultilevel"/>
    <w:tmpl w:val="07A8151A"/>
    <w:lvl w:ilvl="0" w:tplc="13A2AC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0B48B5"/>
    <w:multiLevelType w:val="hybridMultilevel"/>
    <w:tmpl w:val="3B26A1E4"/>
    <w:lvl w:ilvl="0" w:tplc="0405000F">
      <w:start w:val="1"/>
      <w:numFmt w:val="decimal"/>
      <w:lvlText w:val="%1."/>
      <w:lvlJc w:val="left"/>
      <w:pPr>
        <w:ind w:left="578" w:hanging="360"/>
      </w:pPr>
    </w:lvl>
    <w:lvl w:ilvl="1" w:tplc="04050019" w:tentative="1">
      <w:start w:val="1"/>
      <w:numFmt w:val="lowerLetter"/>
      <w:lvlText w:val="%2."/>
      <w:lvlJc w:val="left"/>
      <w:pPr>
        <w:ind w:left="1298" w:hanging="360"/>
      </w:pPr>
    </w:lvl>
    <w:lvl w:ilvl="2" w:tplc="0405001B" w:tentative="1">
      <w:start w:val="1"/>
      <w:numFmt w:val="lowerRoman"/>
      <w:lvlText w:val="%3."/>
      <w:lvlJc w:val="right"/>
      <w:pPr>
        <w:ind w:left="2018" w:hanging="180"/>
      </w:pPr>
    </w:lvl>
    <w:lvl w:ilvl="3" w:tplc="0405000F" w:tentative="1">
      <w:start w:val="1"/>
      <w:numFmt w:val="decimal"/>
      <w:lvlText w:val="%4."/>
      <w:lvlJc w:val="left"/>
      <w:pPr>
        <w:ind w:left="2738" w:hanging="360"/>
      </w:pPr>
    </w:lvl>
    <w:lvl w:ilvl="4" w:tplc="04050019" w:tentative="1">
      <w:start w:val="1"/>
      <w:numFmt w:val="lowerLetter"/>
      <w:lvlText w:val="%5."/>
      <w:lvlJc w:val="left"/>
      <w:pPr>
        <w:ind w:left="3458" w:hanging="360"/>
      </w:pPr>
    </w:lvl>
    <w:lvl w:ilvl="5" w:tplc="0405001B" w:tentative="1">
      <w:start w:val="1"/>
      <w:numFmt w:val="lowerRoman"/>
      <w:lvlText w:val="%6."/>
      <w:lvlJc w:val="right"/>
      <w:pPr>
        <w:ind w:left="4178" w:hanging="180"/>
      </w:pPr>
    </w:lvl>
    <w:lvl w:ilvl="6" w:tplc="0405000F" w:tentative="1">
      <w:start w:val="1"/>
      <w:numFmt w:val="decimal"/>
      <w:lvlText w:val="%7."/>
      <w:lvlJc w:val="left"/>
      <w:pPr>
        <w:ind w:left="4898" w:hanging="360"/>
      </w:pPr>
    </w:lvl>
    <w:lvl w:ilvl="7" w:tplc="04050019" w:tentative="1">
      <w:start w:val="1"/>
      <w:numFmt w:val="lowerLetter"/>
      <w:lvlText w:val="%8."/>
      <w:lvlJc w:val="left"/>
      <w:pPr>
        <w:ind w:left="5618" w:hanging="360"/>
      </w:pPr>
    </w:lvl>
    <w:lvl w:ilvl="8" w:tplc="040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" w15:restartNumberingAfterBreak="0">
    <w:nsid w:val="37643D86"/>
    <w:multiLevelType w:val="hybridMultilevel"/>
    <w:tmpl w:val="8880063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0F5C97"/>
    <w:multiLevelType w:val="hybridMultilevel"/>
    <w:tmpl w:val="8880063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783A7D"/>
    <w:multiLevelType w:val="hybridMultilevel"/>
    <w:tmpl w:val="782E214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1C5233"/>
    <w:multiLevelType w:val="hybridMultilevel"/>
    <w:tmpl w:val="6DB8934E"/>
    <w:lvl w:ilvl="0" w:tplc="65B2F84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1D7675"/>
    <w:multiLevelType w:val="hybridMultilevel"/>
    <w:tmpl w:val="64404DA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2"/>
  </w:num>
  <w:num w:numId="5">
    <w:abstractNumId w:val="6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5D1"/>
    <w:rsid w:val="0001667B"/>
    <w:rsid w:val="00044883"/>
    <w:rsid w:val="00154A2C"/>
    <w:rsid w:val="00180056"/>
    <w:rsid w:val="0028465A"/>
    <w:rsid w:val="0028547B"/>
    <w:rsid w:val="00321A45"/>
    <w:rsid w:val="00340F6B"/>
    <w:rsid w:val="003414C9"/>
    <w:rsid w:val="003536DB"/>
    <w:rsid w:val="003E0AE8"/>
    <w:rsid w:val="00402682"/>
    <w:rsid w:val="00416FD4"/>
    <w:rsid w:val="0047658D"/>
    <w:rsid w:val="00497595"/>
    <w:rsid w:val="004A1289"/>
    <w:rsid w:val="004B4F4D"/>
    <w:rsid w:val="004C48B3"/>
    <w:rsid w:val="005404BD"/>
    <w:rsid w:val="00553682"/>
    <w:rsid w:val="00590A86"/>
    <w:rsid w:val="005B30F3"/>
    <w:rsid w:val="005E3C26"/>
    <w:rsid w:val="00601AAD"/>
    <w:rsid w:val="00645575"/>
    <w:rsid w:val="006957B2"/>
    <w:rsid w:val="006A58AF"/>
    <w:rsid w:val="006E65C9"/>
    <w:rsid w:val="0070312D"/>
    <w:rsid w:val="0074770A"/>
    <w:rsid w:val="007614F3"/>
    <w:rsid w:val="0076683D"/>
    <w:rsid w:val="00771659"/>
    <w:rsid w:val="00775E68"/>
    <w:rsid w:val="007935D1"/>
    <w:rsid w:val="007972A8"/>
    <w:rsid w:val="007A7CEA"/>
    <w:rsid w:val="0084060B"/>
    <w:rsid w:val="008459F5"/>
    <w:rsid w:val="00892A1D"/>
    <w:rsid w:val="00892A24"/>
    <w:rsid w:val="008E5BD2"/>
    <w:rsid w:val="00900E03"/>
    <w:rsid w:val="00917897"/>
    <w:rsid w:val="0094137F"/>
    <w:rsid w:val="009552B1"/>
    <w:rsid w:val="00966423"/>
    <w:rsid w:val="009738CD"/>
    <w:rsid w:val="00983129"/>
    <w:rsid w:val="009A19D3"/>
    <w:rsid w:val="009A4C60"/>
    <w:rsid w:val="009D436F"/>
    <w:rsid w:val="009F72F7"/>
    <w:rsid w:val="00A11FB9"/>
    <w:rsid w:val="00A5696B"/>
    <w:rsid w:val="00AA0412"/>
    <w:rsid w:val="00AB57A5"/>
    <w:rsid w:val="00AC2000"/>
    <w:rsid w:val="00AF7108"/>
    <w:rsid w:val="00B06442"/>
    <w:rsid w:val="00B77BA3"/>
    <w:rsid w:val="00B91565"/>
    <w:rsid w:val="00BB41A0"/>
    <w:rsid w:val="00BB646A"/>
    <w:rsid w:val="00BD2AE2"/>
    <w:rsid w:val="00C17E82"/>
    <w:rsid w:val="00C21DA2"/>
    <w:rsid w:val="00C31C45"/>
    <w:rsid w:val="00C42F82"/>
    <w:rsid w:val="00C56A5B"/>
    <w:rsid w:val="00C73B14"/>
    <w:rsid w:val="00DF37EE"/>
    <w:rsid w:val="00E12727"/>
    <w:rsid w:val="00E41830"/>
    <w:rsid w:val="00ED7BB2"/>
    <w:rsid w:val="00F45844"/>
    <w:rsid w:val="00F9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123CBA"/>
  <w15:docId w15:val="{39F92E40-9157-40BA-B1A9-C470506F6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9A4C60"/>
    <w:pPr>
      <w:spacing w:after="0" w:line="240" w:lineRule="auto"/>
    </w:pPr>
    <w:rPr>
      <w:rFonts w:ascii="Times New Roman" w:hAnsi="Times New Roman"/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7935D1"/>
    <w:pPr>
      <w:spacing w:after="0" w:line="240" w:lineRule="auto"/>
    </w:pPr>
    <w:rPr>
      <w:rFonts w:ascii="Times New Roman" w:hAnsi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17897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70312D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70312D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70312D"/>
    <w:rPr>
      <w:rFonts w:ascii="Times New Roman" w:hAnsi="Times New Roman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70312D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70312D"/>
    <w:rPr>
      <w:rFonts w:ascii="Times New Roman" w:hAnsi="Times New Roman"/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0312D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031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3486AA35.dotm</Template>
  <TotalTime>13</TotalTime>
  <Pages>2</Pages>
  <Words>375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2587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Univerzita Karlova v Praze</dc:creator>
  <cp:lastModifiedBy>Petr Nohel</cp:lastModifiedBy>
  <cp:revision>34</cp:revision>
  <cp:lastPrinted>2018-04-06T08:23:00Z</cp:lastPrinted>
  <dcterms:created xsi:type="dcterms:W3CDTF">2018-04-06T08:37:00Z</dcterms:created>
  <dcterms:modified xsi:type="dcterms:W3CDTF">2018-04-06T08:49:00Z</dcterms:modified>
</cp:coreProperties>
</file>