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vydává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 základě ustanovení § 60 zákona č. 111/1998 Sb., o vysokých školách a o změně a doplnění dalších zákonů (zákon o vysokých školách), v platném znění a článku 5 odst. 2 Řádu celoživotního vzdělávání Univerzity Karlovy v Praze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</w:p>
    <w:p w:rsidR="007247FC" w:rsidRDefault="007247FC" w:rsidP="0015312E">
      <w:pPr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OSVĚDČENÍ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Ev. č. CVUBBCCCCDDDD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 ABSOLVOVÁNÍ PROGRAMU CELOŽIVOTNÍHO VZDĚLÁVÁNÍ 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UNIVERZITA TŘETÍHO VĚKU,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který uskutečnil(a)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………………….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</w:p>
    <w:p w:rsidR="007247FC" w:rsidRDefault="007247FC" w:rsidP="0015312E">
      <w:pPr>
        <w:jc w:val="center"/>
        <w:rPr>
          <w:rFonts w:ascii="Times New Roman" w:hAnsi="Times New Roman"/>
          <w:sz w:val="52"/>
          <w:szCs w:val="52"/>
        </w:rPr>
      </w:pPr>
      <w:r>
        <w:rPr>
          <w:rFonts w:ascii="Times New Roman" w:hAnsi="Times New Roman"/>
          <w:sz w:val="52"/>
          <w:szCs w:val="52"/>
        </w:rPr>
        <w:t>jméno příjmení</w:t>
      </w:r>
    </w:p>
    <w:p w:rsidR="007247FC" w:rsidRDefault="007247FC" w:rsidP="0015312E">
      <w:pPr>
        <w:jc w:val="center"/>
        <w:rPr>
          <w:rFonts w:ascii="Times New Roman" w:hAnsi="Times New Roman"/>
          <w:b/>
          <w:sz w:val="24"/>
          <w:szCs w:val="24"/>
        </w:rPr>
      </w:pP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narozen(a) XX. měsíc XXXX, místo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absolvoval(a) program</w:t>
      </w:r>
    </w:p>
    <w:p w:rsidR="007247FC" w:rsidRDefault="007247FC" w:rsidP="0015312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„</w:t>
      </w:r>
      <w:r>
        <w:rPr>
          <w:rFonts w:ascii="Times New Roman" w:hAnsi="Times New Roman"/>
          <w:spacing w:val="20"/>
          <w:sz w:val="24"/>
          <w:szCs w:val="24"/>
        </w:rPr>
        <w:t>…………….............</w:t>
      </w:r>
      <w:r>
        <w:rPr>
          <w:rFonts w:ascii="Times New Roman" w:hAnsi="Times New Roman"/>
          <w:sz w:val="24"/>
          <w:szCs w:val="24"/>
        </w:rPr>
        <w:t>“</w:t>
      </w:r>
    </w:p>
    <w:p w:rsidR="007247FC" w:rsidRDefault="007247FC" w:rsidP="0015312E">
      <w:pPr>
        <w:rPr>
          <w:rFonts w:ascii="Times New Roman" w:hAnsi="Times New Roman"/>
          <w:b/>
          <w:sz w:val="24"/>
          <w:szCs w:val="24"/>
        </w:rPr>
      </w:pPr>
    </w:p>
    <w:p w:rsidR="007247FC" w:rsidRDefault="007247FC" w:rsidP="0015312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L. S.</w:t>
      </w:r>
    </w:p>
    <w:tbl>
      <w:tblPr>
        <w:tblW w:w="0" w:type="auto"/>
        <w:tblLook w:val="00A0"/>
      </w:tblPr>
      <w:tblGrid>
        <w:gridCol w:w="4643"/>
        <w:gridCol w:w="4644"/>
      </w:tblGrid>
      <w:tr w:rsidR="007247FC" w:rsidTr="00B01F68">
        <w:tc>
          <w:tcPr>
            <w:tcW w:w="4643" w:type="dxa"/>
          </w:tcPr>
          <w:p w:rsidR="007247FC" w:rsidRPr="00B01F68" w:rsidRDefault="007247FC" w:rsidP="00B01F68">
            <w:pPr>
              <w:ind w:left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B01F68">
              <w:rPr>
                <w:rFonts w:ascii="Times New Roman" w:hAnsi="Times New Roman"/>
                <w:sz w:val="24"/>
                <w:szCs w:val="24"/>
              </w:rPr>
              <w:t>V </w:t>
            </w:r>
            <w:bookmarkStart w:id="0" w:name="OLE_LINK3"/>
            <w:bookmarkStart w:id="1" w:name="OLE_LINK4"/>
            <w:r w:rsidRPr="00B01F68">
              <w:rPr>
                <w:rFonts w:ascii="Times New Roman" w:hAnsi="Times New Roman"/>
                <w:spacing w:val="20"/>
                <w:sz w:val="24"/>
                <w:szCs w:val="24"/>
              </w:rPr>
              <w:t>……….....</w:t>
            </w:r>
            <w:r w:rsidRPr="00B01F68">
              <w:rPr>
                <w:rFonts w:ascii="Times" w:hAnsi="Times"/>
                <w:sz w:val="20"/>
                <w:szCs w:val="20"/>
                <w:lang w:val="en-US" w:eastAsia="en-US"/>
              </w:rPr>
              <w:t xml:space="preserve"> </w:t>
            </w:r>
            <w:bookmarkEnd w:id="0"/>
            <w:bookmarkEnd w:id="1"/>
            <w:r w:rsidRPr="00B01F68">
              <w:rPr>
                <w:rFonts w:ascii="Times New Roman" w:hAnsi="Times New Roman"/>
                <w:sz w:val="24"/>
                <w:szCs w:val="24"/>
              </w:rPr>
              <w:t xml:space="preserve">dne </w:t>
            </w:r>
            <w:r w:rsidRPr="00B01F68">
              <w:rPr>
                <w:rFonts w:ascii="Times New Roman" w:hAnsi="Times New Roman"/>
                <w:spacing w:val="20"/>
                <w:sz w:val="24"/>
                <w:szCs w:val="24"/>
              </w:rPr>
              <w:t>……….....</w:t>
            </w:r>
          </w:p>
        </w:tc>
        <w:tc>
          <w:tcPr>
            <w:tcW w:w="4644" w:type="dxa"/>
          </w:tcPr>
          <w:p w:rsidR="007247FC" w:rsidRPr="00B01F68" w:rsidRDefault="007247FC" w:rsidP="00B01F68">
            <w:pPr>
              <w:ind w:right="567"/>
              <w:jc w:val="right"/>
              <w:rPr>
                <w:rFonts w:ascii="Times New Roman" w:hAnsi="Times New Roman"/>
                <w:b/>
                <w:spacing w:val="20"/>
                <w:sz w:val="24"/>
                <w:szCs w:val="24"/>
              </w:rPr>
            </w:pPr>
            <w:bookmarkStart w:id="2" w:name="OLE_LINK1"/>
            <w:bookmarkStart w:id="3" w:name="OLE_LINK2"/>
            <w:bookmarkStart w:id="4" w:name="OLE_LINK5"/>
            <w:r w:rsidRPr="00B01F68">
              <w:rPr>
                <w:rFonts w:ascii="Times New Roman" w:hAnsi="Times New Roman"/>
                <w:spacing w:val="20"/>
                <w:sz w:val="24"/>
                <w:szCs w:val="24"/>
              </w:rPr>
              <w:t>…………….............</w:t>
            </w:r>
            <w:bookmarkEnd w:id="2"/>
            <w:bookmarkEnd w:id="3"/>
            <w:bookmarkEnd w:id="4"/>
          </w:p>
        </w:tc>
      </w:tr>
    </w:tbl>
    <w:p w:rsidR="007247FC" w:rsidRPr="00197CE3" w:rsidRDefault="007247FC" w:rsidP="00A9786B">
      <w:pPr>
        <w:jc w:val="both"/>
        <w:rPr>
          <w:rFonts w:ascii="Times New Roman" w:hAnsi="Times New Roman"/>
          <w:sz w:val="24"/>
          <w:szCs w:val="24"/>
        </w:rPr>
      </w:pP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</w:r>
      <w:r w:rsidRPr="00197CE3">
        <w:rPr>
          <w:rFonts w:ascii="Times New Roman" w:hAnsi="Times New Roman"/>
          <w:sz w:val="24"/>
          <w:szCs w:val="24"/>
        </w:rPr>
        <w:tab/>
        <w:t xml:space="preserve">     </w:t>
      </w:r>
    </w:p>
    <w:sectPr w:rsidR="007247FC" w:rsidRPr="00197CE3" w:rsidSect="00AA669F">
      <w:headerReference w:type="default" r:id="rId6"/>
      <w:pgSz w:w="11907" w:h="16839" w:code="9"/>
      <w:pgMar w:top="3928" w:right="1418" w:bottom="709" w:left="1418" w:header="28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7FC" w:rsidRDefault="007247FC" w:rsidP="003478AF">
      <w:pPr>
        <w:spacing w:after="0" w:line="240" w:lineRule="auto"/>
      </w:pPr>
      <w:r>
        <w:separator/>
      </w:r>
    </w:p>
  </w:endnote>
  <w:endnote w:type="continuationSeparator" w:id="0">
    <w:p w:rsidR="007247FC" w:rsidRDefault="007247FC" w:rsidP="00347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Times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7FC" w:rsidRDefault="007247FC" w:rsidP="003478AF">
      <w:pPr>
        <w:spacing w:after="0" w:line="240" w:lineRule="auto"/>
      </w:pPr>
      <w:r>
        <w:separator/>
      </w:r>
    </w:p>
  </w:footnote>
  <w:footnote w:type="continuationSeparator" w:id="0">
    <w:p w:rsidR="007247FC" w:rsidRDefault="007247FC" w:rsidP="00347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47FC" w:rsidRPr="0060275E" w:rsidRDefault="007247FC" w:rsidP="0076526F">
    <w:pPr>
      <w:pStyle w:val="Header"/>
      <w:jc w:val="right"/>
    </w:pPr>
    <w:r>
      <w:t>Příloha č. 2 k opatření rektora č. 26/2013</w:t>
    </w:r>
  </w:p>
  <w:p w:rsidR="007247FC" w:rsidRDefault="007247FC" w:rsidP="00197CE3">
    <w:pPr>
      <w:pStyle w:val="Header"/>
      <w:jc w:val="center"/>
    </w:pPr>
    <w:r w:rsidRPr="00222F98">
      <w:rPr>
        <w:noProof/>
        <w:lang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273pt;height:165pt;visibility:visible">
          <v:imagedata r:id="rId1" o:title=""/>
        </v:shape>
      </w:pict>
    </w:r>
  </w:p>
  <w:p w:rsidR="007247FC" w:rsidRDefault="007247FC" w:rsidP="00197CE3">
    <w:pPr>
      <w:pStyle w:val="Header"/>
      <w:jc w:val="center"/>
    </w:pPr>
    <w:bookmarkStart w:id="5" w:name="_GoBack"/>
    <w:bookmarkEnd w:id="5"/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5E7D"/>
    <w:rsid w:val="00004A82"/>
    <w:rsid w:val="00005E7D"/>
    <w:rsid w:val="000B2060"/>
    <w:rsid w:val="000B69AF"/>
    <w:rsid w:val="00130D8A"/>
    <w:rsid w:val="0015312E"/>
    <w:rsid w:val="001948A0"/>
    <w:rsid w:val="00196437"/>
    <w:rsid w:val="00197CE3"/>
    <w:rsid w:val="001A48DE"/>
    <w:rsid w:val="00222F98"/>
    <w:rsid w:val="0022442B"/>
    <w:rsid w:val="002442E1"/>
    <w:rsid w:val="002533DA"/>
    <w:rsid w:val="00263575"/>
    <w:rsid w:val="00264CC5"/>
    <w:rsid w:val="002E5C1E"/>
    <w:rsid w:val="002F0B46"/>
    <w:rsid w:val="00334463"/>
    <w:rsid w:val="003478AF"/>
    <w:rsid w:val="00362DE7"/>
    <w:rsid w:val="00367119"/>
    <w:rsid w:val="00372F18"/>
    <w:rsid w:val="00407E22"/>
    <w:rsid w:val="0048060B"/>
    <w:rsid w:val="00482128"/>
    <w:rsid w:val="004E0BFB"/>
    <w:rsid w:val="004F2962"/>
    <w:rsid w:val="004F63B6"/>
    <w:rsid w:val="005078C7"/>
    <w:rsid w:val="005111AB"/>
    <w:rsid w:val="00537446"/>
    <w:rsid w:val="0060275E"/>
    <w:rsid w:val="006110B1"/>
    <w:rsid w:val="00660738"/>
    <w:rsid w:val="00674D8B"/>
    <w:rsid w:val="0068661D"/>
    <w:rsid w:val="006B2C8E"/>
    <w:rsid w:val="006B550F"/>
    <w:rsid w:val="006D123F"/>
    <w:rsid w:val="006E4B60"/>
    <w:rsid w:val="006E6897"/>
    <w:rsid w:val="006F7991"/>
    <w:rsid w:val="00701C5A"/>
    <w:rsid w:val="007247FC"/>
    <w:rsid w:val="0076526F"/>
    <w:rsid w:val="007852E7"/>
    <w:rsid w:val="007C032A"/>
    <w:rsid w:val="00800943"/>
    <w:rsid w:val="00810A72"/>
    <w:rsid w:val="00875D72"/>
    <w:rsid w:val="00892C7C"/>
    <w:rsid w:val="008D64A5"/>
    <w:rsid w:val="009738DA"/>
    <w:rsid w:val="0097507D"/>
    <w:rsid w:val="00977132"/>
    <w:rsid w:val="009966C5"/>
    <w:rsid w:val="009B7EF6"/>
    <w:rsid w:val="00A0670B"/>
    <w:rsid w:val="00A21BDA"/>
    <w:rsid w:val="00A642C4"/>
    <w:rsid w:val="00A80228"/>
    <w:rsid w:val="00A937D1"/>
    <w:rsid w:val="00A9786B"/>
    <w:rsid w:val="00AA0289"/>
    <w:rsid w:val="00AA669F"/>
    <w:rsid w:val="00AD171B"/>
    <w:rsid w:val="00B01F68"/>
    <w:rsid w:val="00B23BBA"/>
    <w:rsid w:val="00B51357"/>
    <w:rsid w:val="00B51AF1"/>
    <w:rsid w:val="00B65E23"/>
    <w:rsid w:val="00BB08EA"/>
    <w:rsid w:val="00BB2E30"/>
    <w:rsid w:val="00BB6DCB"/>
    <w:rsid w:val="00BC4F84"/>
    <w:rsid w:val="00BC7BE1"/>
    <w:rsid w:val="00BD23E2"/>
    <w:rsid w:val="00C06922"/>
    <w:rsid w:val="00C37953"/>
    <w:rsid w:val="00C71594"/>
    <w:rsid w:val="00C922E9"/>
    <w:rsid w:val="00CA6725"/>
    <w:rsid w:val="00CA6DF5"/>
    <w:rsid w:val="00CC0EA3"/>
    <w:rsid w:val="00CD6575"/>
    <w:rsid w:val="00D45937"/>
    <w:rsid w:val="00D76D69"/>
    <w:rsid w:val="00D77E2C"/>
    <w:rsid w:val="00DE4A50"/>
    <w:rsid w:val="00DF379C"/>
    <w:rsid w:val="00E04E52"/>
    <w:rsid w:val="00E17D70"/>
    <w:rsid w:val="00E32571"/>
    <w:rsid w:val="00EC34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07D"/>
    <w:pPr>
      <w:spacing w:after="200" w:line="276" w:lineRule="auto"/>
    </w:pPr>
    <w:rPr>
      <w:lang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rsid w:val="00005E7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05E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005E7D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005E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005E7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005E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5E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9643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347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3478A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3478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478AF"/>
    <w:rPr>
      <w:rFonts w:cs="Times New Roman"/>
    </w:rPr>
  </w:style>
  <w:style w:type="paragraph" w:styleId="NormalWeb">
    <w:name w:val="Normal (Web)"/>
    <w:basedOn w:val="Normal"/>
    <w:uiPriority w:val="99"/>
    <w:rsid w:val="00A642C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227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80</Words>
  <Characters>445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UNIVERZITA KARLOVA </dc:title>
  <dc:subject/>
  <dc:creator>Acer</dc:creator>
  <cp:keywords/>
  <dc:description/>
  <cp:lastModifiedBy>RNDr. Tomáš Jelínek</cp:lastModifiedBy>
  <cp:revision>4</cp:revision>
  <dcterms:created xsi:type="dcterms:W3CDTF">2013-09-09T06:40:00Z</dcterms:created>
  <dcterms:modified xsi:type="dcterms:W3CDTF">2013-10-29T12:06:00Z</dcterms:modified>
</cp:coreProperties>
</file>