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0AB453" w14:textId="5A35A8A9" w:rsidR="007935D1" w:rsidRPr="002A6082" w:rsidRDefault="007935D1" w:rsidP="007935D1">
      <w:pPr>
        <w:ind w:right="-306"/>
      </w:pPr>
      <w:r>
        <w:rPr>
          <w:b/>
        </w:rPr>
        <w:t>UNIVERZITA KARLOVA</w:t>
      </w:r>
    </w:p>
    <w:p w14:paraId="7EB4A9CB" w14:textId="77777777" w:rsidR="007935D1" w:rsidRPr="002A6082" w:rsidRDefault="007935D1" w:rsidP="007935D1">
      <w:r w:rsidRPr="002A6082">
        <w:t xml:space="preserve">Ovocný trh </w:t>
      </w:r>
      <w:r>
        <w:t>560</w:t>
      </w:r>
      <w:r w:rsidRPr="002A6082">
        <w:t>/5, 116 36 Praha 1</w:t>
      </w:r>
      <w:r>
        <w:t xml:space="preserve"> – Staré Město</w:t>
      </w:r>
      <w:r w:rsidRPr="002A6082">
        <w:t>,</w:t>
      </w:r>
    </w:p>
    <w:p w14:paraId="73E2C22F" w14:textId="0A7BF537" w:rsidR="007935D1" w:rsidRDefault="007935D1" w:rsidP="007935D1">
      <w:r w:rsidRPr="002A6082">
        <w:t>IČ: 00216208</w:t>
      </w:r>
    </w:p>
    <w:p w14:paraId="507AFAB3" w14:textId="77777777" w:rsidR="00180056" w:rsidRPr="002A6082" w:rsidRDefault="00180056" w:rsidP="007935D1"/>
    <w:p w14:paraId="5D408593" w14:textId="664CD38F" w:rsidR="007935D1" w:rsidRDefault="007935D1" w:rsidP="007935D1">
      <w:pPr>
        <w:spacing w:after="120"/>
        <w:jc w:val="center"/>
        <w:rPr>
          <w:b/>
          <w:spacing w:val="20"/>
          <w:sz w:val="44"/>
          <w:szCs w:val="44"/>
        </w:rPr>
      </w:pPr>
      <w:r>
        <w:rPr>
          <w:b/>
          <w:spacing w:val="20"/>
          <w:sz w:val="44"/>
          <w:szCs w:val="44"/>
        </w:rPr>
        <w:t xml:space="preserve">Dodatek </w:t>
      </w:r>
      <w:r w:rsidR="00AB57A5">
        <w:rPr>
          <w:b/>
          <w:spacing w:val="20"/>
          <w:sz w:val="44"/>
          <w:szCs w:val="44"/>
        </w:rPr>
        <w:t xml:space="preserve">č. </w:t>
      </w:r>
      <w:r w:rsidR="00775E68" w:rsidRPr="00775E68">
        <w:rPr>
          <w:b/>
          <w:spacing w:val="20"/>
          <w:sz w:val="44"/>
          <w:szCs w:val="44"/>
          <w:highlight w:val="yellow"/>
        </w:rPr>
        <w:t>zúčt.číslo</w:t>
      </w:r>
      <w:r w:rsidR="004D4117">
        <w:rPr>
          <w:b/>
          <w:spacing w:val="20"/>
          <w:sz w:val="44"/>
          <w:szCs w:val="44"/>
        </w:rPr>
        <w:t>b</w:t>
      </w:r>
      <w:r w:rsidR="00AB57A5">
        <w:rPr>
          <w:b/>
          <w:spacing w:val="20"/>
          <w:sz w:val="44"/>
          <w:szCs w:val="44"/>
        </w:rPr>
        <w:t>/2017</w:t>
      </w:r>
      <w:r w:rsidR="004A1289">
        <w:rPr>
          <w:b/>
          <w:spacing w:val="20"/>
          <w:sz w:val="44"/>
          <w:szCs w:val="44"/>
        </w:rPr>
        <w:t xml:space="preserve"> </w:t>
      </w:r>
      <w:r>
        <w:rPr>
          <w:b/>
          <w:spacing w:val="20"/>
          <w:sz w:val="44"/>
          <w:szCs w:val="44"/>
        </w:rPr>
        <w:t>k</w:t>
      </w:r>
      <w:r w:rsidR="004A1289">
        <w:rPr>
          <w:b/>
          <w:spacing w:val="20"/>
          <w:sz w:val="44"/>
          <w:szCs w:val="44"/>
        </w:rPr>
        <w:t>e</w:t>
      </w:r>
      <w:r>
        <w:rPr>
          <w:b/>
          <w:spacing w:val="20"/>
          <w:sz w:val="44"/>
          <w:szCs w:val="44"/>
        </w:rPr>
        <w:t xml:space="preserve"> </w:t>
      </w:r>
      <w:r w:rsidR="004A1289">
        <w:rPr>
          <w:b/>
          <w:spacing w:val="20"/>
          <w:sz w:val="44"/>
          <w:szCs w:val="44"/>
        </w:rPr>
        <w:t>Smlouvě</w:t>
      </w:r>
    </w:p>
    <w:p w14:paraId="09A62A5C" w14:textId="24456407" w:rsidR="004A1289" w:rsidRPr="004A1289" w:rsidRDefault="004A1289" w:rsidP="004A1289">
      <w:pPr>
        <w:jc w:val="center"/>
        <w:rPr>
          <w:szCs w:val="24"/>
        </w:rPr>
      </w:pPr>
      <w:r w:rsidRPr="004A1289">
        <w:rPr>
          <w:szCs w:val="24"/>
        </w:rPr>
        <w:t>o podmínkách užití finančních prostředků přidělených z rozpočtu Univerzity Karlovy</w:t>
      </w:r>
    </w:p>
    <w:p w14:paraId="24184AC9" w14:textId="77777777" w:rsidR="00771659" w:rsidRDefault="004A1289" w:rsidP="004A1289">
      <w:pPr>
        <w:jc w:val="center"/>
        <w:rPr>
          <w:szCs w:val="24"/>
        </w:rPr>
      </w:pPr>
      <w:r w:rsidRPr="004A1289">
        <w:rPr>
          <w:szCs w:val="24"/>
        </w:rPr>
        <w:t xml:space="preserve">na řešení projektu </w:t>
      </w:r>
      <w:r>
        <w:rPr>
          <w:szCs w:val="24"/>
        </w:rPr>
        <w:t>v rámci soutěže</w:t>
      </w:r>
      <w:r w:rsidR="00771659">
        <w:rPr>
          <w:szCs w:val="24"/>
        </w:rPr>
        <w:t xml:space="preserve"> </w:t>
      </w:r>
      <w:r w:rsidRPr="004A1289">
        <w:rPr>
          <w:szCs w:val="24"/>
        </w:rPr>
        <w:t xml:space="preserve">Specifického vysokoškolského </w:t>
      </w:r>
      <w:r w:rsidR="00771659">
        <w:rPr>
          <w:szCs w:val="24"/>
        </w:rPr>
        <w:t>výzkumu</w:t>
      </w:r>
    </w:p>
    <w:p w14:paraId="0F514607" w14:textId="70706D26" w:rsidR="007935D1" w:rsidRDefault="004A1289" w:rsidP="004A1289">
      <w:pPr>
        <w:jc w:val="center"/>
        <w:rPr>
          <w:szCs w:val="24"/>
        </w:rPr>
      </w:pPr>
      <w:r w:rsidRPr="004A1289">
        <w:rPr>
          <w:szCs w:val="24"/>
        </w:rPr>
        <w:t>Univerzity Karlovy</w:t>
      </w:r>
    </w:p>
    <w:p w14:paraId="211F4001" w14:textId="77777777" w:rsidR="004A1289" w:rsidRDefault="004A1289" w:rsidP="004A1289">
      <w:pPr>
        <w:jc w:val="center"/>
        <w:rPr>
          <w:szCs w:val="24"/>
        </w:rPr>
      </w:pPr>
    </w:p>
    <w:tbl>
      <w:tblPr>
        <w:tblStyle w:val="Mkatabulky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042"/>
      </w:tblGrid>
      <w:tr w:rsidR="007935D1" w:rsidRPr="00D84110" w14:paraId="59735EBB" w14:textId="77777777" w:rsidTr="006E65C9">
        <w:tc>
          <w:tcPr>
            <w:tcW w:w="9042" w:type="dxa"/>
          </w:tcPr>
          <w:p w14:paraId="49D05C57" w14:textId="31A84D98" w:rsidR="007935D1" w:rsidRPr="00220C0D" w:rsidRDefault="007935D1" w:rsidP="004A1289">
            <w:pPr>
              <w:jc w:val="both"/>
              <w:rPr>
                <w:b/>
                <w:szCs w:val="24"/>
              </w:rPr>
            </w:pPr>
            <w:r w:rsidRPr="00220C0D">
              <w:rPr>
                <w:b/>
                <w:szCs w:val="24"/>
              </w:rPr>
              <w:t xml:space="preserve">Název </w:t>
            </w:r>
            <w:r>
              <w:rPr>
                <w:b/>
                <w:szCs w:val="24"/>
              </w:rPr>
              <w:t>projektu</w:t>
            </w:r>
            <w:r w:rsidRPr="00220C0D">
              <w:rPr>
                <w:b/>
                <w:szCs w:val="24"/>
              </w:rPr>
              <w:t xml:space="preserve">: </w:t>
            </w:r>
            <w:r w:rsidR="004A1289" w:rsidRPr="004A1289">
              <w:rPr>
                <w:b/>
                <w:i/>
                <w:szCs w:val="24"/>
                <w:highlight w:val="yellow"/>
              </w:rPr>
              <w:t>Název projektu</w:t>
            </w:r>
          </w:p>
        </w:tc>
      </w:tr>
      <w:tr w:rsidR="007935D1" w:rsidRPr="00D84110" w14:paraId="2BDAA80B" w14:textId="77777777" w:rsidTr="006E65C9">
        <w:tc>
          <w:tcPr>
            <w:tcW w:w="9042" w:type="dxa"/>
          </w:tcPr>
          <w:p w14:paraId="1F44C232" w14:textId="451E6DBC" w:rsidR="007935D1" w:rsidRPr="00AA34E7" w:rsidRDefault="007935D1" w:rsidP="004A1289">
            <w:pPr>
              <w:jc w:val="both"/>
              <w:rPr>
                <w:szCs w:val="24"/>
              </w:rPr>
            </w:pPr>
            <w:r w:rsidRPr="00AA34E7">
              <w:rPr>
                <w:szCs w:val="24"/>
              </w:rPr>
              <w:t>datum zahájení řešení projektu:</w:t>
            </w:r>
            <w:r>
              <w:rPr>
                <w:szCs w:val="24"/>
              </w:rPr>
              <w:t xml:space="preserve"> </w:t>
            </w:r>
            <w:r w:rsidR="004A1289" w:rsidRPr="004A1289">
              <w:rPr>
                <w:i/>
                <w:szCs w:val="24"/>
                <w:highlight w:val="yellow"/>
              </w:rPr>
              <w:t>datum zahájení</w:t>
            </w:r>
          </w:p>
        </w:tc>
      </w:tr>
      <w:tr w:rsidR="007935D1" w:rsidRPr="00D84110" w14:paraId="4B6589E3" w14:textId="77777777" w:rsidTr="006E65C9">
        <w:tc>
          <w:tcPr>
            <w:tcW w:w="9042" w:type="dxa"/>
          </w:tcPr>
          <w:p w14:paraId="7E6D8A74" w14:textId="2E4BC2A6" w:rsidR="007935D1" w:rsidRPr="00AA34E7" w:rsidRDefault="007935D1" w:rsidP="004A1289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d</w:t>
            </w:r>
            <w:r w:rsidRPr="00AA34E7">
              <w:rPr>
                <w:szCs w:val="24"/>
              </w:rPr>
              <w:t>atum ukončení řešení projektu:</w:t>
            </w:r>
            <w:r>
              <w:rPr>
                <w:szCs w:val="24"/>
              </w:rPr>
              <w:t xml:space="preserve"> </w:t>
            </w:r>
            <w:r w:rsidR="004A1289" w:rsidRPr="004A1289">
              <w:rPr>
                <w:i/>
                <w:szCs w:val="24"/>
                <w:highlight w:val="yellow"/>
              </w:rPr>
              <w:t>plánované datum ukončení</w:t>
            </w:r>
          </w:p>
        </w:tc>
      </w:tr>
      <w:tr w:rsidR="007935D1" w:rsidRPr="00D84110" w14:paraId="5143E9BF" w14:textId="77777777" w:rsidTr="006E65C9">
        <w:tc>
          <w:tcPr>
            <w:tcW w:w="9042" w:type="dxa"/>
          </w:tcPr>
          <w:p w14:paraId="1167AC26" w14:textId="3D427A6A" w:rsidR="007935D1" w:rsidRPr="00C85E86" w:rsidRDefault="007935D1" w:rsidP="004A1289">
            <w:pPr>
              <w:jc w:val="both"/>
              <w:rPr>
                <w:sz w:val="20"/>
                <w:szCs w:val="20"/>
              </w:rPr>
            </w:pPr>
            <w:r w:rsidRPr="00220C0D">
              <w:rPr>
                <w:b/>
                <w:szCs w:val="24"/>
              </w:rPr>
              <w:t>Zúčtovací číslo pro</w:t>
            </w:r>
            <w:r>
              <w:rPr>
                <w:b/>
                <w:szCs w:val="24"/>
              </w:rPr>
              <w:t>jektu:</w:t>
            </w:r>
            <w:r>
              <w:rPr>
                <w:szCs w:val="24"/>
              </w:rPr>
              <w:t xml:space="preserve"> </w:t>
            </w:r>
            <w:r w:rsidR="004A1289" w:rsidRPr="004A1289">
              <w:rPr>
                <w:i/>
                <w:szCs w:val="24"/>
                <w:highlight w:val="yellow"/>
              </w:rPr>
              <w:t>zúčtovací číslo projektu</w:t>
            </w:r>
            <w:r w:rsidR="00590A86" w:rsidRPr="008C03BD">
              <w:rPr>
                <w:szCs w:val="24"/>
                <w:highlight w:val="yellow"/>
              </w:rPr>
              <w:t>/2017</w:t>
            </w:r>
          </w:p>
        </w:tc>
      </w:tr>
    </w:tbl>
    <w:p w14:paraId="356B2A37" w14:textId="77777777" w:rsidR="007935D1" w:rsidRDefault="007935D1" w:rsidP="007935D1">
      <w:pPr>
        <w:jc w:val="both"/>
        <w:rPr>
          <w:szCs w:val="24"/>
        </w:rPr>
      </w:pPr>
    </w:p>
    <w:p w14:paraId="6B3F540C" w14:textId="77777777" w:rsidR="007935D1" w:rsidRPr="00F46AEB" w:rsidRDefault="007935D1" w:rsidP="007935D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64" w:lineRule="auto"/>
        <w:rPr>
          <w:rFonts w:cs="Times New Roman"/>
          <w:b/>
          <w:szCs w:val="24"/>
        </w:rPr>
      </w:pPr>
      <w:r w:rsidRPr="00F46AEB">
        <w:rPr>
          <w:rFonts w:cs="Times New Roman"/>
          <w:b/>
          <w:szCs w:val="24"/>
        </w:rPr>
        <w:t>Univerzita Karlova</w:t>
      </w:r>
    </w:p>
    <w:p w14:paraId="778848EA" w14:textId="548687BF" w:rsidR="007935D1" w:rsidRDefault="007935D1" w:rsidP="007935D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64" w:lineRule="auto"/>
        <w:rPr>
          <w:rFonts w:cs="Times New Roman"/>
          <w:szCs w:val="24"/>
        </w:rPr>
      </w:pPr>
      <w:r w:rsidRPr="00402F55">
        <w:rPr>
          <w:rFonts w:cs="Times New Roman"/>
          <w:szCs w:val="24"/>
        </w:rPr>
        <w:t xml:space="preserve">zastoupena </w:t>
      </w:r>
      <w:r w:rsidR="002F58E6">
        <w:rPr>
          <w:rFonts w:cs="Times New Roman"/>
          <w:szCs w:val="24"/>
        </w:rPr>
        <w:t>rektorem: prof. MUDr. Tomášem Zi</w:t>
      </w:r>
      <w:r w:rsidRPr="00402F55">
        <w:rPr>
          <w:rFonts w:cs="Times New Roman"/>
          <w:szCs w:val="24"/>
        </w:rPr>
        <w:t>mou, DrSc.</w:t>
      </w:r>
    </w:p>
    <w:p w14:paraId="42624340" w14:textId="77777777" w:rsidR="007935D1" w:rsidRPr="00402F55" w:rsidRDefault="007935D1" w:rsidP="007935D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64" w:lineRule="auto"/>
        <w:rPr>
          <w:rFonts w:cs="Times New Roman"/>
          <w:szCs w:val="24"/>
        </w:rPr>
      </w:pPr>
      <w:r w:rsidRPr="00402F55">
        <w:rPr>
          <w:rFonts w:cs="Times New Roman"/>
          <w:szCs w:val="24"/>
        </w:rPr>
        <w:t>(dále jen „univerzita“)</w:t>
      </w:r>
    </w:p>
    <w:p w14:paraId="4EBACD09" w14:textId="77777777" w:rsidR="007935D1" w:rsidRPr="00402F55" w:rsidRDefault="007935D1" w:rsidP="007935D1">
      <w:pPr>
        <w:spacing w:after="120"/>
        <w:ind w:left="4247" w:firstLine="1"/>
        <w:rPr>
          <w:rFonts w:cs="Times New Roman"/>
          <w:szCs w:val="24"/>
        </w:rPr>
      </w:pPr>
      <w:r w:rsidRPr="00402F55">
        <w:rPr>
          <w:rFonts w:cs="Times New Roman"/>
          <w:szCs w:val="24"/>
        </w:rPr>
        <w:t>a</w:t>
      </w:r>
      <w:bookmarkStart w:id="0" w:name="_GoBack"/>
      <w:bookmarkEnd w:id="0"/>
    </w:p>
    <w:p w14:paraId="6F58A37D" w14:textId="77777777" w:rsidR="007935D1" w:rsidRPr="00F46AEB" w:rsidRDefault="007935D1" w:rsidP="007935D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64" w:lineRule="auto"/>
        <w:rPr>
          <w:rFonts w:cs="Times New Roman"/>
          <w:b/>
          <w:szCs w:val="24"/>
        </w:rPr>
      </w:pPr>
      <w:r w:rsidRPr="00F46AEB">
        <w:rPr>
          <w:rFonts w:cs="Times New Roman"/>
          <w:b/>
          <w:szCs w:val="24"/>
        </w:rPr>
        <w:t>hlavní řešitel projektu</w:t>
      </w:r>
    </w:p>
    <w:p w14:paraId="3684EEB8" w14:textId="2FC0146E" w:rsidR="007935D1" w:rsidRPr="00B54B76" w:rsidRDefault="007935D1" w:rsidP="007935D1">
      <w:pPr>
        <w:spacing w:line="264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jméno a příjmení:</w:t>
      </w:r>
      <w:r w:rsidRPr="00502B76">
        <w:rPr>
          <w:rFonts w:ascii="TimesNewRomanPS-BoldMT" w:eastAsia="TimesNewRomanPS-BoldMT" w:cs="TimesNewRomanPS-BoldMT"/>
          <w:b/>
          <w:bCs/>
          <w:sz w:val="20"/>
          <w:szCs w:val="20"/>
        </w:rPr>
        <w:t xml:space="preserve"> </w:t>
      </w:r>
      <w:r w:rsidR="007614F3" w:rsidRPr="00886BD9">
        <w:rPr>
          <w:i/>
          <w:szCs w:val="24"/>
          <w:highlight w:val="yellow"/>
        </w:rPr>
        <w:t>jméno hlavního řešitele / organizátora konference</w:t>
      </w:r>
    </w:p>
    <w:p w14:paraId="24C6C982" w14:textId="4695140D" w:rsidR="007935D1" w:rsidRPr="00B54B76" w:rsidRDefault="007935D1" w:rsidP="007935D1">
      <w:pPr>
        <w:spacing w:after="60" w:line="264" w:lineRule="auto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identifikační číslo zaměstnance UK:</w:t>
      </w:r>
      <w:r>
        <w:rPr>
          <w:rFonts w:cs="Times New Roman"/>
          <w:szCs w:val="24"/>
        </w:rPr>
        <w:t xml:space="preserve"> </w:t>
      </w:r>
      <w:r w:rsidR="007614F3" w:rsidRPr="00886BD9">
        <w:rPr>
          <w:i/>
          <w:szCs w:val="24"/>
          <w:highlight w:val="yellow"/>
        </w:rPr>
        <w:t>kód zaměstnance</w:t>
      </w:r>
    </w:p>
    <w:p w14:paraId="792D50B2" w14:textId="77777777" w:rsidR="007935D1" w:rsidRPr="00B54B76" w:rsidRDefault="007935D1" w:rsidP="007935D1">
      <w:pPr>
        <w:spacing w:after="120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(dále jen „hlavní řešitel“)</w:t>
      </w:r>
    </w:p>
    <w:p w14:paraId="5A7DC003" w14:textId="77777777" w:rsidR="007935D1" w:rsidRPr="00B54B76" w:rsidRDefault="007935D1" w:rsidP="007935D1">
      <w:pPr>
        <w:ind w:left="3540" w:firstLine="708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a</w:t>
      </w:r>
    </w:p>
    <w:p w14:paraId="253C1CF7" w14:textId="77777777" w:rsidR="007935D1" w:rsidRPr="00F46AEB" w:rsidRDefault="007935D1" w:rsidP="007935D1">
      <w:pPr>
        <w:rPr>
          <w:rFonts w:cs="Times New Roman"/>
          <w:b/>
          <w:szCs w:val="24"/>
        </w:rPr>
      </w:pPr>
      <w:r w:rsidRPr="00F46AEB">
        <w:rPr>
          <w:rFonts w:cs="Times New Roman"/>
          <w:b/>
          <w:szCs w:val="24"/>
        </w:rPr>
        <w:t>fakulta/VŠ ústav</w:t>
      </w:r>
    </w:p>
    <w:p w14:paraId="0E2FFC76" w14:textId="5D8C167C" w:rsidR="007935D1" w:rsidRPr="00B54B76" w:rsidRDefault="007935D1" w:rsidP="007935D1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název: </w:t>
      </w:r>
      <w:r w:rsidR="007614F3" w:rsidRPr="004A1289">
        <w:rPr>
          <w:i/>
          <w:szCs w:val="24"/>
          <w:highlight w:val="yellow"/>
        </w:rPr>
        <w:t>název fakulty</w:t>
      </w:r>
    </w:p>
    <w:p w14:paraId="61F4EE57" w14:textId="0947E4C7" w:rsidR="007935D1" w:rsidRPr="00B54B76" w:rsidRDefault="007935D1" w:rsidP="007935D1">
      <w:pPr>
        <w:jc w:val="both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adresa</w:t>
      </w:r>
      <w:r>
        <w:rPr>
          <w:rFonts w:cs="Times New Roman"/>
          <w:szCs w:val="24"/>
        </w:rPr>
        <w:t>:</w:t>
      </w:r>
      <w:r w:rsidRPr="00B54B76">
        <w:rPr>
          <w:rFonts w:cs="Times New Roman"/>
          <w:szCs w:val="24"/>
        </w:rPr>
        <w:t xml:space="preserve"> </w:t>
      </w:r>
      <w:r w:rsidR="007614F3">
        <w:rPr>
          <w:i/>
          <w:szCs w:val="24"/>
          <w:highlight w:val="yellow"/>
        </w:rPr>
        <w:t>a</w:t>
      </w:r>
      <w:r w:rsidR="007614F3" w:rsidRPr="00886BD9">
        <w:rPr>
          <w:i/>
          <w:szCs w:val="24"/>
          <w:highlight w:val="yellow"/>
        </w:rPr>
        <w:t>dresa fakulty</w:t>
      </w:r>
    </w:p>
    <w:p w14:paraId="229D37CD" w14:textId="77777777" w:rsidR="007614F3" w:rsidRDefault="007935D1" w:rsidP="007935D1">
      <w:pPr>
        <w:jc w:val="both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 xml:space="preserve">zastoupená děkanem/ředitelem ústavu: </w:t>
      </w:r>
      <w:r w:rsidR="007614F3" w:rsidRPr="00886BD9">
        <w:rPr>
          <w:i/>
          <w:szCs w:val="24"/>
          <w:highlight w:val="yellow"/>
        </w:rPr>
        <w:t>jméno děkana fakulty</w:t>
      </w:r>
    </w:p>
    <w:p w14:paraId="1EC2A7F8" w14:textId="5A023AF9" w:rsidR="007935D1" w:rsidRDefault="007935D1" w:rsidP="007935D1">
      <w:pPr>
        <w:jc w:val="both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(dále jen „fakulta“</w:t>
      </w:r>
      <w:r>
        <w:rPr>
          <w:rFonts w:cs="Times New Roman"/>
          <w:szCs w:val="24"/>
        </w:rPr>
        <w:t>, „VŠ ústav“</w:t>
      </w:r>
      <w:r w:rsidRPr="00B54B76">
        <w:rPr>
          <w:rFonts w:cs="Times New Roman"/>
          <w:szCs w:val="24"/>
        </w:rPr>
        <w:t>)</w:t>
      </w:r>
    </w:p>
    <w:p w14:paraId="2CB2A352" w14:textId="77777777" w:rsidR="007935D1" w:rsidRDefault="007935D1" w:rsidP="007935D1">
      <w:pPr>
        <w:jc w:val="both"/>
        <w:rPr>
          <w:rFonts w:cs="Times New Roman"/>
          <w:szCs w:val="24"/>
        </w:rPr>
      </w:pPr>
    </w:p>
    <w:p w14:paraId="5C304C8A" w14:textId="77777777" w:rsidR="007935D1" w:rsidRDefault="007935D1" w:rsidP="007935D1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(dále společně jako „účastníci“)</w:t>
      </w:r>
    </w:p>
    <w:p w14:paraId="43F53C79" w14:textId="77777777" w:rsidR="007935D1" w:rsidRDefault="007935D1" w:rsidP="007935D1">
      <w:pPr>
        <w:rPr>
          <w:rFonts w:cs="Times New Roman"/>
          <w:szCs w:val="24"/>
        </w:rPr>
      </w:pPr>
    </w:p>
    <w:p w14:paraId="0EBBCAEA" w14:textId="18293FF3" w:rsidR="007614F3" w:rsidRDefault="0074770A" w:rsidP="007614F3">
      <w:pPr>
        <w:rPr>
          <w:szCs w:val="24"/>
        </w:rPr>
      </w:pPr>
      <w:r>
        <w:t xml:space="preserve">uzavírají Dodatek </w:t>
      </w:r>
      <w:r w:rsidR="007614F3">
        <w:t xml:space="preserve">ke Smlouvě </w:t>
      </w:r>
      <w:r w:rsidR="009A4C60" w:rsidRPr="009A4C60">
        <w:t xml:space="preserve">o </w:t>
      </w:r>
      <w:r w:rsidR="00AE5AB6" w:rsidRPr="00EB081E">
        <w:t xml:space="preserve">podmínkách užití </w:t>
      </w:r>
      <w:r w:rsidR="007614F3">
        <w:t>finančních prostředků z r</w:t>
      </w:r>
      <w:r w:rsidR="009A4C60" w:rsidRPr="009A4C60">
        <w:t xml:space="preserve">ozpočtu Univerzity Karlovy </w:t>
      </w:r>
      <w:r w:rsidR="007614F3" w:rsidRPr="004A1289">
        <w:rPr>
          <w:szCs w:val="24"/>
        </w:rPr>
        <w:t xml:space="preserve">na řešení projektu </w:t>
      </w:r>
      <w:r w:rsidR="007614F3">
        <w:rPr>
          <w:szCs w:val="24"/>
        </w:rPr>
        <w:t xml:space="preserve">v rámci soutěže </w:t>
      </w:r>
      <w:r w:rsidR="007614F3" w:rsidRPr="004A1289">
        <w:rPr>
          <w:szCs w:val="24"/>
        </w:rPr>
        <w:t xml:space="preserve">Specifického </w:t>
      </w:r>
      <w:r w:rsidR="007614F3">
        <w:rPr>
          <w:szCs w:val="24"/>
        </w:rPr>
        <w:t>v</w:t>
      </w:r>
      <w:r w:rsidR="007614F3" w:rsidRPr="004A1289">
        <w:rPr>
          <w:szCs w:val="24"/>
        </w:rPr>
        <w:t>ysokoškolského výzkumu Univerzity Karlovy</w:t>
      </w:r>
    </w:p>
    <w:p w14:paraId="321DCED7" w14:textId="43F97E66" w:rsidR="0074770A" w:rsidRDefault="009A4C60" w:rsidP="007614F3">
      <w:pPr>
        <w:spacing w:after="120"/>
        <w:jc w:val="both"/>
      </w:pPr>
      <w:r w:rsidRPr="009A4C60">
        <w:rPr>
          <w:szCs w:val="24"/>
        </w:rPr>
        <w:t xml:space="preserve">(dále </w:t>
      </w:r>
      <w:r w:rsidR="0070312D">
        <w:rPr>
          <w:szCs w:val="24"/>
        </w:rPr>
        <w:t xml:space="preserve">také </w:t>
      </w:r>
      <w:r w:rsidRPr="009A4C60">
        <w:rPr>
          <w:szCs w:val="24"/>
        </w:rPr>
        <w:t>„</w:t>
      </w:r>
      <w:r w:rsidR="007614F3">
        <w:rPr>
          <w:szCs w:val="24"/>
        </w:rPr>
        <w:t>Smlouva</w:t>
      </w:r>
      <w:r w:rsidRPr="009A4C60">
        <w:rPr>
          <w:szCs w:val="24"/>
        </w:rPr>
        <w:t>“)</w:t>
      </w:r>
      <w:r>
        <w:rPr>
          <w:szCs w:val="24"/>
        </w:rPr>
        <w:t>.</w:t>
      </w:r>
    </w:p>
    <w:p w14:paraId="77328224" w14:textId="77777777" w:rsidR="00AE5AB6" w:rsidRDefault="00AE5AB6" w:rsidP="00AE5AB6">
      <w:pPr>
        <w:spacing w:after="120"/>
        <w:jc w:val="center"/>
        <w:rPr>
          <w:b/>
          <w:szCs w:val="24"/>
        </w:rPr>
      </w:pPr>
    </w:p>
    <w:p w14:paraId="71341C67" w14:textId="77777777" w:rsidR="00AE5AB6" w:rsidRDefault="00AE5AB6" w:rsidP="00AE5AB6">
      <w:pPr>
        <w:spacing w:after="120"/>
        <w:jc w:val="center"/>
        <w:rPr>
          <w:b/>
          <w:szCs w:val="24"/>
        </w:rPr>
      </w:pPr>
      <w:r>
        <w:rPr>
          <w:b/>
          <w:szCs w:val="24"/>
        </w:rPr>
        <w:t>Předmět Dodatku ke Smlouvě</w:t>
      </w:r>
    </w:p>
    <w:p w14:paraId="3C94E2A0" w14:textId="77777777" w:rsidR="009A4C60" w:rsidRDefault="009A4C60" w:rsidP="009A4C60">
      <w:pPr>
        <w:spacing w:after="120"/>
        <w:jc w:val="both"/>
      </w:pPr>
    </w:p>
    <w:p w14:paraId="36C6E9C5" w14:textId="77777777" w:rsidR="009A4C60" w:rsidRPr="009A4C60" w:rsidRDefault="009A4C60" w:rsidP="009A4C60">
      <w:pPr>
        <w:spacing w:after="120"/>
        <w:jc w:val="center"/>
        <w:rPr>
          <w:b/>
        </w:rPr>
      </w:pPr>
      <w:r w:rsidRPr="009A4C60">
        <w:rPr>
          <w:b/>
        </w:rPr>
        <w:t>I.</w:t>
      </w:r>
    </w:p>
    <w:p w14:paraId="749694ED" w14:textId="0C9A79D9" w:rsidR="0074770A" w:rsidRDefault="00E41830" w:rsidP="009A4C60">
      <w:pPr>
        <w:spacing w:after="120"/>
        <w:jc w:val="center"/>
      </w:pPr>
      <w:r>
        <w:rPr>
          <w:b/>
        </w:rPr>
        <w:t xml:space="preserve">Smlouva </w:t>
      </w:r>
      <w:r w:rsidR="00AE5AB6">
        <w:rPr>
          <w:b/>
          <w:szCs w:val="24"/>
        </w:rPr>
        <w:t xml:space="preserve">se </w:t>
      </w:r>
      <w:r w:rsidR="00EB081E">
        <w:rPr>
          <w:b/>
          <w:szCs w:val="24"/>
        </w:rPr>
        <w:t>mění takto</w:t>
      </w:r>
      <w:r w:rsidR="00AE5AB6">
        <w:rPr>
          <w:b/>
          <w:szCs w:val="24"/>
        </w:rPr>
        <w:t>:</w:t>
      </w:r>
      <w:r w:rsidR="009A19D3">
        <w:rPr>
          <w:b/>
          <w:szCs w:val="24"/>
        </w:rPr>
        <w:br/>
      </w:r>
    </w:p>
    <w:p w14:paraId="2F61ECB8" w14:textId="6F4DEBAB" w:rsidR="007935D1" w:rsidRPr="00B362D2" w:rsidRDefault="009A4C60" w:rsidP="009738CD">
      <w:pPr>
        <w:pStyle w:val="Odstavecseseznamem"/>
        <w:numPr>
          <w:ilvl w:val="0"/>
          <w:numId w:val="4"/>
        </w:numPr>
        <w:spacing w:after="120"/>
        <w:ind w:left="284"/>
        <w:jc w:val="both"/>
      </w:pPr>
      <w:r>
        <w:t xml:space="preserve">Účastníci </w:t>
      </w:r>
      <w:r w:rsidR="007935D1">
        <w:t>uzav</w:t>
      </w:r>
      <w:r w:rsidR="00BB646A">
        <w:t>řeli</w:t>
      </w:r>
      <w:r w:rsidR="007935D1">
        <w:t xml:space="preserve"> v souladu s čl. </w:t>
      </w:r>
      <w:r w:rsidR="007614F3">
        <w:t>4</w:t>
      </w:r>
      <w:r w:rsidR="00917897" w:rsidRPr="003536DB">
        <w:t>,</w:t>
      </w:r>
      <w:r w:rsidR="007935D1" w:rsidRPr="003536DB">
        <w:t xml:space="preserve"> odst. </w:t>
      </w:r>
      <w:r w:rsidR="007614F3">
        <w:t>4</w:t>
      </w:r>
      <w:r w:rsidR="003536DB" w:rsidRPr="003536DB">
        <w:t xml:space="preserve"> </w:t>
      </w:r>
      <w:r w:rsidR="007614F3">
        <w:t xml:space="preserve">Opatření rektora </w:t>
      </w:r>
      <w:r w:rsidR="00C42F82">
        <w:t>č. 17/2016</w:t>
      </w:r>
      <w:r w:rsidR="00BB41A0">
        <w:t xml:space="preserve">, kterým se vydávají </w:t>
      </w:r>
      <w:r w:rsidR="007614F3" w:rsidRPr="007614F3">
        <w:t>Zásady uskutečňování Projektů specifického vysokoškolského výzkumu na Univerzitě Karlově</w:t>
      </w:r>
      <w:r w:rsidR="00BB41A0">
        <w:t>,</w:t>
      </w:r>
      <w:r w:rsidR="007614F3" w:rsidRPr="007614F3">
        <w:t xml:space="preserve"> </w:t>
      </w:r>
      <w:r w:rsidR="00F97AEE">
        <w:t>s</w:t>
      </w:r>
      <w:r w:rsidR="007614F3">
        <w:t xml:space="preserve">mlouvu </w:t>
      </w:r>
      <w:r w:rsidR="00BB646A" w:rsidRPr="007614F3">
        <w:rPr>
          <w:szCs w:val="24"/>
        </w:rPr>
        <w:t xml:space="preserve">o </w:t>
      </w:r>
      <w:r w:rsidR="007614F3" w:rsidRPr="007614F3">
        <w:rPr>
          <w:szCs w:val="24"/>
        </w:rPr>
        <w:t xml:space="preserve">podmínkách užití finančních prostředků přidělených z rozpočtu </w:t>
      </w:r>
      <w:r w:rsidR="007614F3" w:rsidRPr="007614F3">
        <w:rPr>
          <w:szCs w:val="24"/>
        </w:rPr>
        <w:lastRenderedPageBreak/>
        <w:t>Univerzity Karlovy na řešení projektu v rámci soutěže</w:t>
      </w:r>
      <w:r w:rsidR="007614F3">
        <w:rPr>
          <w:szCs w:val="24"/>
        </w:rPr>
        <w:t xml:space="preserve"> </w:t>
      </w:r>
      <w:r w:rsidR="007614F3" w:rsidRPr="007614F3">
        <w:rPr>
          <w:szCs w:val="24"/>
        </w:rPr>
        <w:t>Specifického vysokoškolského výzkumu Univerzity Karlovy</w:t>
      </w:r>
      <w:r w:rsidR="007614F3">
        <w:rPr>
          <w:szCs w:val="24"/>
        </w:rPr>
        <w:t>.</w:t>
      </w:r>
    </w:p>
    <w:p w14:paraId="1B56F4FC" w14:textId="77777777" w:rsidR="00B362D2" w:rsidRDefault="00B362D2" w:rsidP="00B362D2">
      <w:pPr>
        <w:pStyle w:val="Odstavecseseznamem"/>
        <w:spacing w:after="120"/>
        <w:ind w:left="284"/>
        <w:jc w:val="both"/>
      </w:pPr>
    </w:p>
    <w:p w14:paraId="0E39281D" w14:textId="6D9CBB77" w:rsidR="00174F48" w:rsidRDefault="005171BA" w:rsidP="009738CD">
      <w:pPr>
        <w:pStyle w:val="Odstavecseseznamem"/>
        <w:numPr>
          <w:ilvl w:val="0"/>
          <w:numId w:val="4"/>
        </w:numPr>
        <w:spacing w:after="120"/>
        <w:ind w:left="284"/>
        <w:jc w:val="both"/>
      </w:pPr>
      <w:r>
        <w:t>Tento dodatek mění znění uzavřené smlouvy tak, že v </w:t>
      </w:r>
      <w:r w:rsidR="00AE5AB6">
        <w:t>č</w:t>
      </w:r>
      <w:r>
        <w:t>l. 4, odst. 4. a) vypouští slova „a zároveň méně než 20 ti</w:t>
      </w:r>
      <w:r w:rsidR="00C3698C">
        <w:t>s</w:t>
      </w:r>
      <w:r>
        <w:t xml:space="preserve"> Kč“.</w:t>
      </w:r>
    </w:p>
    <w:p w14:paraId="5AC317F9" w14:textId="77777777" w:rsidR="007935D1" w:rsidRDefault="007935D1" w:rsidP="007935D1">
      <w:pPr>
        <w:jc w:val="center"/>
        <w:rPr>
          <w:b/>
          <w:szCs w:val="24"/>
        </w:rPr>
      </w:pPr>
      <w:r w:rsidRPr="00B73DA5">
        <w:rPr>
          <w:b/>
          <w:szCs w:val="24"/>
        </w:rPr>
        <w:t>I</w:t>
      </w:r>
      <w:r w:rsidR="00B91565">
        <w:rPr>
          <w:b/>
          <w:szCs w:val="24"/>
        </w:rPr>
        <w:t>I</w:t>
      </w:r>
      <w:r w:rsidRPr="00B73DA5">
        <w:rPr>
          <w:b/>
          <w:szCs w:val="24"/>
        </w:rPr>
        <w:t>.</w:t>
      </w:r>
    </w:p>
    <w:p w14:paraId="645373A8" w14:textId="77777777" w:rsidR="00E12727" w:rsidRDefault="00E12727" w:rsidP="007935D1">
      <w:pPr>
        <w:spacing w:after="120"/>
        <w:jc w:val="center"/>
        <w:rPr>
          <w:b/>
          <w:szCs w:val="24"/>
        </w:rPr>
      </w:pPr>
    </w:p>
    <w:p w14:paraId="7088E1CC" w14:textId="44947401" w:rsidR="00154A2C" w:rsidRDefault="007935D1" w:rsidP="009B51DE">
      <w:pPr>
        <w:pStyle w:val="Odstavecseseznamem"/>
        <w:numPr>
          <w:ilvl w:val="0"/>
          <w:numId w:val="7"/>
        </w:numPr>
        <w:spacing w:after="120"/>
        <w:ind w:left="284" w:hanging="426"/>
        <w:jc w:val="both"/>
      </w:pPr>
      <w:r w:rsidRPr="00B91565">
        <w:t>Předmětem</w:t>
      </w:r>
      <w:r w:rsidR="0051401A">
        <w:t xml:space="preserve"> </w:t>
      </w:r>
      <w:r w:rsidR="00917897" w:rsidRPr="00B91565">
        <w:t>D</w:t>
      </w:r>
      <w:r w:rsidR="00A5696B">
        <w:t xml:space="preserve">odatku ke Smlouvě </w:t>
      </w:r>
      <w:r w:rsidRPr="00B91565">
        <w:t xml:space="preserve">je </w:t>
      </w:r>
      <w:r w:rsidR="00AE5AB6" w:rsidRPr="0051401A">
        <w:t xml:space="preserve">dále </w:t>
      </w:r>
      <w:r w:rsidR="00E12727">
        <w:t xml:space="preserve">následující </w:t>
      </w:r>
      <w:r w:rsidR="00A11FB9" w:rsidRPr="00B91565">
        <w:t xml:space="preserve">rozpis </w:t>
      </w:r>
      <w:r w:rsidRPr="00B91565">
        <w:t>hospodaření s finančními prostředky</w:t>
      </w:r>
      <w:r w:rsidR="00A11FB9" w:rsidRPr="00B91565">
        <w:t xml:space="preserve"> </w:t>
      </w:r>
      <w:r w:rsidRPr="00B91565">
        <w:t xml:space="preserve">určenými na realizaci projektu </w:t>
      </w:r>
      <w:r w:rsidR="009B51DE">
        <w:t>v roce 2019</w:t>
      </w:r>
      <w:r w:rsidR="00154A2C">
        <w:t>.</w:t>
      </w:r>
    </w:p>
    <w:p w14:paraId="1BC023E1" w14:textId="77777777" w:rsidR="009738CD" w:rsidRDefault="009738CD" w:rsidP="009738CD">
      <w:pPr>
        <w:pStyle w:val="Odstavecseseznamem"/>
        <w:spacing w:after="120"/>
        <w:ind w:left="284"/>
        <w:jc w:val="both"/>
      </w:pPr>
    </w:p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7513"/>
        <w:gridCol w:w="1559"/>
      </w:tblGrid>
      <w:tr w:rsidR="008459F5" w14:paraId="6A3B13D9" w14:textId="77777777" w:rsidTr="00C56A5B">
        <w:trPr>
          <w:trHeight w:val="567"/>
          <w:jc w:val="center"/>
        </w:trPr>
        <w:tc>
          <w:tcPr>
            <w:tcW w:w="7513" w:type="dxa"/>
            <w:shd w:val="clear" w:color="auto" w:fill="auto"/>
            <w:vAlign w:val="center"/>
          </w:tcPr>
          <w:p w14:paraId="1FB84E3B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Mzdové prostředky a ostatní osobní náklady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C9DE70D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0FB0BB9D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777558C6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Odvody na sociální a zdravotní pojištění</w:t>
            </w:r>
          </w:p>
        </w:tc>
        <w:tc>
          <w:tcPr>
            <w:tcW w:w="1559" w:type="dxa"/>
            <w:vAlign w:val="center"/>
          </w:tcPr>
          <w:p w14:paraId="6BDBA82D" w14:textId="77777777" w:rsidR="008459F5" w:rsidRPr="008459F5" w:rsidRDefault="008459F5" w:rsidP="008459F5">
            <w:pPr>
              <w:spacing w:line="264" w:lineRule="auto"/>
              <w:jc w:val="right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4CB3522E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0A1A34FB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Stipendia</w:t>
            </w:r>
          </w:p>
        </w:tc>
        <w:tc>
          <w:tcPr>
            <w:tcW w:w="1559" w:type="dxa"/>
            <w:vAlign w:val="center"/>
          </w:tcPr>
          <w:p w14:paraId="2A6F247A" w14:textId="77777777" w:rsidR="008459F5" w:rsidRPr="008459F5" w:rsidRDefault="008459F5" w:rsidP="008459F5">
            <w:pPr>
              <w:spacing w:line="264" w:lineRule="auto"/>
              <w:jc w:val="right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59C35B63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16649F1B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Provozní náklady, drobný hmotný a nehmotný majetek, cestovné a služby</w:t>
            </w:r>
          </w:p>
        </w:tc>
        <w:tc>
          <w:tcPr>
            <w:tcW w:w="1559" w:type="dxa"/>
            <w:vAlign w:val="center"/>
          </w:tcPr>
          <w:p w14:paraId="2D3893F8" w14:textId="77777777" w:rsidR="008459F5" w:rsidRPr="008459F5" w:rsidRDefault="008459F5" w:rsidP="008459F5">
            <w:pPr>
              <w:spacing w:line="264" w:lineRule="auto"/>
              <w:jc w:val="right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568D8607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3695BEF4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Doplňkové a režijní náklady</w:t>
            </w:r>
          </w:p>
        </w:tc>
        <w:tc>
          <w:tcPr>
            <w:tcW w:w="1559" w:type="dxa"/>
            <w:vAlign w:val="center"/>
          </w:tcPr>
          <w:p w14:paraId="29CB7640" w14:textId="77777777" w:rsidR="008459F5" w:rsidRPr="008459F5" w:rsidRDefault="008459F5" w:rsidP="008459F5">
            <w:pPr>
              <w:spacing w:line="264" w:lineRule="auto"/>
              <w:jc w:val="right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0BD260A2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0E5BA5C5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CELKOVÉ NÁKLADY</w:t>
            </w:r>
          </w:p>
        </w:tc>
        <w:tc>
          <w:tcPr>
            <w:tcW w:w="1559" w:type="dxa"/>
            <w:vAlign w:val="center"/>
          </w:tcPr>
          <w:p w14:paraId="6CF32744" w14:textId="32C5402F" w:rsidR="008459F5" w:rsidRPr="00C31C45" w:rsidRDefault="00C31C45" w:rsidP="00C31C45">
            <w:pPr>
              <w:spacing w:line="264" w:lineRule="auto"/>
              <w:jc w:val="right"/>
              <w:rPr>
                <w:rFonts w:eastAsia="Times New Roman" w:cs="Times New Roman"/>
                <w:i/>
                <w:szCs w:val="24"/>
                <w:lang w:eastAsia="cs-CZ"/>
              </w:rPr>
            </w:pPr>
            <w:r>
              <w:rPr>
                <w:rFonts w:eastAsia="Times New Roman" w:cs="Times New Roman"/>
                <w:i/>
                <w:szCs w:val="24"/>
                <w:highlight w:val="yellow"/>
                <w:lang w:eastAsia="cs-CZ"/>
              </w:rPr>
              <w:t>č</w:t>
            </w:r>
            <w:r w:rsidRPr="00C31C45">
              <w:rPr>
                <w:rFonts w:eastAsia="Times New Roman" w:cs="Times New Roman"/>
                <w:i/>
                <w:szCs w:val="24"/>
                <w:highlight w:val="yellow"/>
                <w:lang w:eastAsia="cs-CZ"/>
              </w:rPr>
              <w:t>ástka schválená GRUK</w:t>
            </w:r>
          </w:p>
        </w:tc>
      </w:tr>
    </w:tbl>
    <w:p w14:paraId="5454A779" w14:textId="4EA9B615" w:rsidR="00590A86" w:rsidRDefault="00590A86" w:rsidP="00917897">
      <w:pPr>
        <w:tabs>
          <w:tab w:val="center" w:pos="6480"/>
        </w:tabs>
        <w:rPr>
          <w:szCs w:val="24"/>
        </w:rPr>
      </w:pPr>
    </w:p>
    <w:p w14:paraId="5FBB1766" w14:textId="77777777" w:rsidR="00590A86" w:rsidRDefault="00590A86" w:rsidP="00917897">
      <w:pPr>
        <w:tabs>
          <w:tab w:val="center" w:pos="6480"/>
        </w:tabs>
        <w:rPr>
          <w:szCs w:val="24"/>
        </w:rPr>
      </w:pPr>
    </w:p>
    <w:p w14:paraId="5E9F1FE2" w14:textId="11B914D1" w:rsidR="00154A2C" w:rsidRPr="00B91565" w:rsidRDefault="00C56A5B" w:rsidP="00E12727">
      <w:pPr>
        <w:pStyle w:val="Odstavecseseznamem"/>
        <w:numPr>
          <w:ilvl w:val="0"/>
          <w:numId w:val="7"/>
        </w:numPr>
        <w:spacing w:after="120"/>
        <w:ind w:left="284" w:hanging="426"/>
        <w:jc w:val="both"/>
      </w:pPr>
      <w:r>
        <w:t xml:space="preserve">Tento Dodatek ke Smlouvě </w:t>
      </w:r>
      <w:r w:rsidR="00154A2C" w:rsidRPr="00B91565">
        <w:t>nabývá účinnosti dnem jejího podpisu všemi účastníky.</w:t>
      </w:r>
    </w:p>
    <w:p w14:paraId="000ACA51" w14:textId="77777777" w:rsidR="00917897" w:rsidRDefault="00917897" w:rsidP="00917897">
      <w:pPr>
        <w:jc w:val="both"/>
        <w:rPr>
          <w:b/>
        </w:rPr>
      </w:pPr>
    </w:p>
    <w:p w14:paraId="390045F1" w14:textId="77777777" w:rsidR="00917897" w:rsidRPr="004C011B" w:rsidRDefault="00917897" w:rsidP="00917897">
      <w:pPr>
        <w:jc w:val="both"/>
        <w:rPr>
          <w:b/>
        </w:rPr>
      </w:pPr>
      <w:r w:rsidRPr="004C011B">
        <w:rPr>
          <w:b/>
        </w:rPr>
        <w:t xml:space="preserve">Datum a podpis hlavního řešitele: </w:t>
      </w:r>
    </w:p>
    <w:p w14:paraId="5A87F116" w14:textId="55BA1A76" w:rsidR="00917897" w:rsidRDefault="00917897" w:rsidP="00917897">
      <w:pPr>
        <w:rPr>
          <w:b/>
        </w:rPr>
      </w:pPr>
    </w:p>
    <w:p w14:paraId="2C38CBDC" w14:textId="77777777" w:rsidR="00917897" w:rsidRDefault="00917897" w:rsidP="00917897">
      <w:pPr>
        <w:rPr>
          <w:b/>
        </w:rPr>
      </w:pPr>
    </w:p>
    <w:p w14:paraId="19F17BDC" w14:textId="77777777" w:rsidR="00917897" w:rsidRDefault="00917897" w:rsidP="00917897">
      <w:r>
        <w:t>…………………………………</w:t>
      </w:r>
      <w:r w:rsidRPr="006470FF">
        <w:t>..............................................................................</w:t>
      </w:r>
      <w:r>
        <w:t>.............</w:t>
      </w:r>
      <w:r w:rsidRPr="006470FF">
        <w:t>..</w:t>
      </w:r>
    </w:p>
    <w:p w14:paraId="60295E98" w14:textId="77777777" w:rsidR="00917897" w:rsidRDefault="00917897" w:rsidP="00917897">
      <w:pPr>
        <w:rPr>
          <w:b/>
        </w:rPr>
      </w:pPr>
    </w:p>
    <w:p w14:paraId="2E1EC57C" w14:textId="77777777" w:rsidR="00917897" w:rsidRDefault="00917897" w:rsidP="00917897">
      <w:pPr>
        <w:rPr>
          <w:b/>
        </w:rPr>
      </w:pPr>
    </w:p>
    <w:p w14:paraId="6D8AFED6" w14:textId="77777777" w:rsidR="00917897" w:rsidRDefault="00917897" w:rsidP="00917897">
      <w:pPr>
        <w:rPr>
          <w:b/>
        </w:rPr>
      </w:pPr>
    </w:p>
    <w:p w14:paraId="085F3AF3" w14:textId="63E285AC" w:rsidR="00917897" w:rsidRDefault="00917897" w:rsidP="00917897">
      <w:pPr>
        <w:keepNext/>
        <w:rPr>
          <w:b/>
        </w:rPr>
      </w:pPr>
      <w:r>
        <w:rPr>
          <w:b/>
        </w:rPr>
        <w:t>Datum a podpis děkana fakulty/ředitele VŠ ústavu:</w:t>
      </w:r>
    </w:p>
    <w:p w14:paraId="486542A3" w14:textId="77777777" w:rsidR="00917897" w:rsidRDefault="00917897" w:rsidP="00917897">
      <w:pPr>
        <w:keepNext/>
        <w:rPr>
          <w:b/>
        </w:rPr>
      </w:pPr>
    </w:p>
    <w:p w14:paraId="6FBA3031" w14:textId="5260F5C6" w:rsidR="00917897" w:rsidRDefault="00917897" w:rsidP="00917897">
      <w:pPr>
        <w:keepNext/>
        <w:rPr>
          <w:b/>
        </w:rPr>
      </w:pPr>
    </w:p>
    <w:p w14:paraId="6CC19B85" w14:textId="77777777" w:rsidR="006B1EE8" w:rsidRDefault="006B1EE8" w:rsidP="00917897">
      <w:pPr>
        <w:keepNext/>
        <w:rPr>
          <w:b/>
        </w:rPr>
      </w:pPr>
    </w:p>
    <w:p w14:paraId="54D7C4DB" w14:textId="77777777" w:rsidR="00917897" w:rsidRDefault="00917897" w:rsidP="00917897">
      <w:r>
        <w:t>…………………………………</w:t>
      </w:r>
      <w:r w:rsidRPr="006470FF">
        <w:t>..............................................................................</w:t>
      </w:r>
      <w:r>
        <w:t>.............</w:t>
      </w:r>
      <w:r w:rsidRPr="006470FF">
        <w:t>..</w:t>
      </w:r>
    </w:p>
    <w:p w14:paraId="74A7E58A" w14:textId="77777777" w:rsidR="00917897" w:rsidRDefault="00917897" w:rsidP="00917897">
      <w:pPr>
        <w:keepNext/>
        <w:rPr>
          <w:b/>
        </w:rPr>
      </w:pPr>
    </w:p>
    <w:p w14:paraId="681DD31F" w14:textId="77777777" w:rsidR="00917897" w:rsidRPr="00707596" w:rsidRDefault="00917897" w:rsidP="00917897"/>
    <w:p w14:paraId="5B392CFE" w14:textId="77777777" w:rsidR="00917897" w:rsidRPr="00FB1F51" w:rsidRDefault="00917897" w:rsidP="00917897">
      <w:r w:rsidRPr="00FB1F51">
        <w:t>Datum a podpis rektora:</w:t>
      </w:r>
    </w:p>
    <w:p w14:paraId="3A5E45DF" w14:textId="77777777" w:rsidR="00917897" w:rsidRPr="00BF10F6" w:rsidRDefault="00917897" w:rsidP="00917897"/>
    <w:p w14:paraId="4253EEFF" w14:textId="5A78416A" w:rsidR="00917897" w:rsidRDefault="00917897" w:rsidP="00917897">
      <w:r w:rsidRPr="00BF10F6">
        <w:t>V P</w:t>
      </w:r>
      <w:r>
        <w:t xml:space="preserve">raze dne </w:t>
      </w:r>
      <w:r w:rsidR="00B723F7">
        <w:t>8</w:t>
      </w:r>
      <w:r w:rsidR="00E1471F">
        <w:t>. 4. 201</w:t>
      </w:r>
      <w:r w:rsidR="00BD5329">
        <w:t>9</w:t>
      </w:r>
    </w:p>
    <w:p w14:paraId="29047877" w14:textId="77777777" w:rsidR="00917897" w:rsidRPr="00BF10F6" w:rsidRDefault="00917897" w:rsidP="00917897">
      <w:pPr>
        <w:tabs>
          <w:tab w:val="center" w:pos="6480"/>
        </w:tabs>
        <w:spacing w:after="120"/>
      </w:pPr>
      <w:r w:rsidRPr="00BF10F6">
        <w:tab/>
        <w:t>.......................................................</w:t>
      </w:r>
      <w:r>
        <w:t>....</w:t>
      </w:r>
      <w:r w:rsidRPr="00BF10F6">
        <w:t>.....</w:t>
      </w:r>
    </w:p>
    <w:p w14:paraId="2B8E402D" w14:textId="77777777" w:rsidR="00917897" w:rsidRPr="00BF10F6" w:rsidRDefault="00917897" w:rsidP="00917897">
      <w:pPr>
        <w:tabs>
          <w:tab w:val="center" w:pos="6480"/>
        </w:tabs>
      </w:pPr>
      <w:r w:rsidRPr="00BF10F6">
        <w:tab/>
        <w:t xml:space="preserve">prof. </w:t>
      </w:r>
      <w:r>
        <w:t>MUDr. Tomáš Zima, DrSc.</w:t>
      </w:r>
    </w:p>
    <w:p w14:paraId="52229611" w14:textId="7F4B4ACC" w:rsidR="00553682" w:rsidRDefault="00917897" w:rsidP="00C56A5B">
      <w:pPr>
        <w:tabs>
          <w:tab w:val="center" w:pos="6480"/>
        </w:tabs>
      </w:pPr>
      <w:r>
        <w:tab/>
        <w:t xml:space="preserve"> rektor Univerzity Karlovy</w:t>
      </w:r>
    </w:p>
    <w:sectPr w:rsidR="005536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-BoldMT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45B4"/>
    <w:multiLevelType w:val="hybridMultilevel"/>
    <w:tmpl w:val="07A8151A"/>
    <w:lvl w:ilvl="0" w:tplc="13A2A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0B48B5"/>
    <w:multiLevelType w:val="hybridMultilevel"/>
    <w:tmpl w:val="3B26A1E4"/>
    <w:lvl w:ilvl="0" w:tplc="0405000F">
      <w:start w:val="1"/>
      <w:numFmt w:val="decimal"/>
      <w:lvlText w:val="%1."/>
      <w:lvlJc w:val="left"/>
      <w:pPr>
        <w:ind w:left="578" w:hanging="360"/>
      </w:pPr>
    </w:lvl>
    <w:lvl w:ilvl="1" w:tplc="04050019" w:tentative="1">
      <w:start w:val="1"/>
      <w:numFmt w:val="lowerLetter"/>
      <w:lvlText w:val="%2."/>
      <w:lvlJc w:val="left"/>
      <w:pPr>
        <w:ind w:left="1298" w:hanging="360"/>
      </w:pPr>
    </w:lvl>
    <w:lvl w:ilvl="2" w:tplc="0405001B" w:tentative="1">
      <w:start w:val="1"/>
      <w:numFmt w:val="lowerRoman"/>
      <w:lvlText w:val="%3."/>
      <w:lvlJc w:val="right"/>
      <w:pPr>
        <w:ind w:left="2018" w:hanging="180"/>
      </w:pPr>
    </w:lvl>
    <w:lvl w:ilvl="3" w:tplc="0405000F" w:tentative="1">
      <w:start w:val="1"/>
      <w:numFmt w:val="decimal"/>
      <w:lvlText w:val="%4."/>
      <w:lvlJc w:val="left"/>
      <w:pPr>
        <w:ind w:left="2738" w:hanging="360"/>
      </w:pPr>
    </w:lvl>
    <w:lvl w:ilvl="4" w:tplc="04050019" w:tentative="1">
      <w:start w:val="1"/>
      <w:numFmt w:val="lowerLetter"/>
      <w:lvlText w:val="%5."/>
      <w:lvlJc w:val="left"/>
      <w:pPr>
        <w:ind w:left="3458" w:hanging="360"/>
      </w:pPr>
    </w:lvl>
    <w:lvl w:ilvl="5" w:tplc="0405001B" w:tentative="1">
      <w:start w:val="1"/>
      <w:numFmt w:val="lowerRoman"/>
      <w:lvlText w:val="%6."/>
      <w:lvlJc w:val="right"/>
      <w:pPr>
        <w:ind w:left="4178" w:hanging="180"/>
      </w:pPr>
    </w:lvl>
    <w:lvl w:ilvl="6" w:tplc="0405000F" w:tentative="1">
      <w:start w:val="1"/>
      <w:numFmt w:val="decimal"/>
      <w:lvlText w:val="%7."/>
      <w:lvlJc w:val="left"/>
      <w:pPr>
        <w:ind w:left="4898" w:hanging="360"/>
      </w:pPr>
    </w:lvl>
    <w:lvl w:ilvl="7" w:tplc="04050019" w:tentative="1">
      <w:start w:val="1"/>
      <w:numFmt w:val="lowerLetter"/>
      <w:lvlText w:val="%8."/>
      <w:lvlJc w:val="left"/>
      <w:pPr>
        <w:ind w:left="5618" w:hanging="360"/>
      </w:pPr>
    </w:lvl>
    <w:lvl w:ilvl="8" w:tplc="040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" w15:restartNumberingAfterBreak="0">
    <w:nsid w:val="37643D86"/>
    <w:multiLevelType w:val="hybridMultilevel"/>
    <w:tmpl w:val="888006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0F5C97"/>
    <w:multiLevelType w:val="hybridMultilevel"/>
    <w:tmpl w:val="888006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783A7D"/>
    <w:multiLevelType w:val="hybridMultilevel"/>
    <w:tmpl w:val="782E21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1C5233"/>
    <w:multiLevelType w:val="hybridMultilevel"/>
    <w:tmpl w:val="6DB8934E"/>
    <w:lvl w:ilvl="0" w:tplc="65B2F84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1D7675"/>
    <w:multiLevelType w:val="hybridMultilevel"/>
    <w:tmpl w:val="64404DA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5D1"/>
    <w:rsid w:val="0001667B"/>
    <w:rsid w:val="00044883"/>
    <w:rsid w:val="00154A2C"/>
    <w:rsid w:val="00174F48"/>
    <w:rsid w:val="00180056"/>
    <w:rsid w:val="0028465A"/>
    <w:rsid w:val="0028547B"/>
    <w:rsid w:val="002F58E6"/>
    <w:rsid w:val="00321A45"/>
    <w:rsid w:val="00340F6B"/>
    <w:rsid w:val="003414C9"/>
    <w:rsid w:val="003536DB"/>
    <w:rsid w:val="003E0AE8"/>
    <w:rsid w:val="00402682"/>
    <w:rsid w:val="00416FD4"/>
    <w:rsid w:val="0047658D"/>
    <w:rsid w:val="00497595"/>
    <w:rsid w:val="004A1289"/>
    <w:rsid w:val="004B4F4D"/>
    <w:rsid w:val="004C48B3"/>
    <w:rsid w:val="004D4117"/>
    <w:rsid w:val="0051401A"/>
    <w:rsid w:val="005171BA"/>
    <w:rsid w:val="005404BD"/>
    <w:rsid w:val="00553682"/>
    <w:rsid w:val="00590A86"/>
    <w:rsid w:val="005B30F3"/>
    <w:rsid w:val="005E3C26"/>
    <w:rsid w:val="00601AAD"/>
    <w:rsid w:val="00645575"/>
    <w:rsid w:val="00665376"/>
    <w:rsid w:val="006957B2"/>
    <w:rsid w:val="006A58AF"/>
    <w:rsid w:val="006B1EE8"/>
    <w:rsid w:val="006B62AA"/>
    <w:rsid w:val="006E65C9"/>
    <w:rsid w:val="0070312D"/>
    <w:rsid w:val="0074770A"/>
    <w:rsid w:val="007614F3"/>
    <w:rsid w:val="0076683D"/>
    <w:rsid w:val="00771659"/>
    <w:rsid w:val="00775E68"/>
    <w:rsid w:val="007935D1"/>
    <w:rsid w:val="007972A8"/>
    <w:rsid w:val="007A7AA8"/>
    <w:rsid w:val="007A7CEA"/>
    <w:rsid w:val="007E74E0"/>
    <w:rsid w:val="0084060B"/>
    <w:rsid w:val="008459F5"/>
    <w:rsid w:val="00892A1D"/>
    <w:rsid w:val="00892A24"/>
    <w:rsid w:val="008B728B"/>
    <w:rsid w:val="008C03BD"/>
    <w:rsid w:val="008E5BD2"/>
    <w:rsid w:val="00900E03"/>
    <w:rsid w:val="00917897"/>
    <w:rsid w:val="0094137F"/>
    <w:rsid w:val="009552B1"/>
    <w:rsid w:val="00966423"/>
    <w:rsid w:val="009738CD"/>
    <w:rsid w:val="00983129"/>
    <w:rsid w:val="009A19D3"/>
    <w:rsid w:val="009A4C60"/>
    <w:rsid w:val="009B51DE"/>
    <w:rsid w:val="009C6C2A"/>
    <w:rsid w:val="009D436F"/>
    <w:rsid w:val="009F72F7"/>
    <w:rsid w:val="00A11FB9"/>
    <w:rsid w:val="00A5696B"/>
    <w:rsid w:val="00A66E42"/>
    <w:rsid w:val="00AA0412"/>
    <w:rsid w:val="00AB57A5"/>
    <w:rsid w:val="00AC2000"/>
    <w:rsid w:val="00AE5AB6"/>
    <w:rsid w:val="00AF7108"/>
    <w:rsid w:val="00B06442"/>
    <w:rsid w:val="00B362D2"/>
    <w:rsid w:val="00B723F7"/>
    <w:rsid w:val="00B77BA3"/>
    <w:rsid w:val="00B91565"/>
    <w:rsid w:val="00BB41A0"/>
    <w:rsid w:val="00BB646A"/>
    <w:rsid w:val="00BD2AE2"/>
    <w:rsid w:val="00BD5329"/>
    <w:rsid w:val="00C17E82"/>
    <w:rsid w:val="00C21DA2"/>
    <w:rsid w:val="00C31C45"/>
    <w:rsid w:val="00C3698C"/>
    <w:rsid w:val="00C42F82"/>
    <w:rsid w:val="00C56A5B"/>
    <w:rsid w:val="00C73B14"/>
    <w:rsid w:val="00D8667C"/>
    <w:rsid w:val="00DF37EE"/>
    <w:rsid w:val="00E12727"/>
    <w:rsid w:val="00E1471F"/>
    <w:rsid w:val="00E41830"/>
    <w:rsid w:val="00E43F8C"/>
    <w:rsid w:val="00EB081E"/>
    <w:rsid w:val="00ED7BB2"/>
    <w:rsid w:val="00F063F9"/>
    <w:rsid w:val="00F45844"/>
    <w:rsid w:val="00F97AEE"/>
    <w:rsid w:val="00FB2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23CBA"/>
  <w15:docId w15:val="{CE318D91-B6C3-404D-BD40-67D391C8E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A4C60"/>
    <w:pPr>
      <w:spacing w:after="0" w:line="240" w:lineRule="auto"/>
    </w:pPr>
    <w:rPr>
      <w:rFonts w:ascii="Times New Roman" w:hAnsi="Times New Roman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7935D1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17897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70312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0312D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0312D"/>
    <w:rPr>
      <w:rFonts w:ascii="Times New Roman" w:hAnsi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0312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0312D"/>
    <w:rPr>
      <w:rFonts w:ascii="Times New Roman" w:hAnsi="Times New Roman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0312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031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0E467B-27F9-40B1-B974-B7E2E95FA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67DF3D2C</Template>
  <TotalTime>7</TotalTime>
  <Pages>2</Pages>
  <Words>384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Petr Nohel</cp:lastModifiedBy>
  <cp:revision>41</cp:revision>
  <cp:lastPrinted>2019-03-11T08:33:00Z</cp:lastPrinted>
  <dcterms:created xsi:type="dcterms:W3CDTF">2019-03-08T12:14:00Z</dcterms:created>
  <dcterms:modified xsi:type="dcterms:W3CDTF">2019-03-13T09:41:00Z</dcterms:modified>
</cp:coreProperties>
</file>